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108" w:type="dxa"/>
        <w:tblLayout w:type="fixed"/>
        <w:tblLook w:val="01E0"/>
      </w:tblPr>
      <w:tblGrid>
        <w:gridCol w:w="10206"/>
      </w:tblGrid>
      <w:tr w:rsidR="00C1691C" w:rsidRPr="00FA03DA" w:rsidTr="00B4191B">
        <w:trPr>
          <w:trHeight w:val="1063"/>
        </w:trPr>
        <w:tc>
          <w:tcPr>
            <w:tcW w:w="10206" w:type="dxa"/>
          </w:tcPr>
          <w:p w:rsidR="00C1691C" w:rsidRPr="00FA03DA" w:rsidRDefault="00C1691C" w:rsidP="00B4191B">
            <w:pPr>
              <w:keepNext/>
              <w:spacing w:after="0" w:line="240" w:lineRule="auto"/>
              <w:ind w:left="-108" w:right="-2"/>
              <w:jc w:val="center"/>
              <w:outlineLvl w:val="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АДМИНИСТРАЦИИ</w:t>
            </w:r>
          </w:p>
          <w:p w:rsidR="00C1691C" w:rsidRPr="00FA03DA" w:rsidRDefault="00C1691C" w:rsidP="00B4191B">
            <w:pPr>
              <w:keepNext/>
              <w:spacing w:after="0" w:line="240" w:lineRule="auto"/>
              <w:ind w:left="-108" w:right="-2"/>
              <w:jc w:val="center"/>
              <w:outlineLvl w:val="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МУНИЦИПАЛЬНОГО ОБРАЗОВАНИЯ ОКТЯБРЬСКИЙ СЕЛЬСОВЕТ   ОКТЯБРЬСКОГО РАЙОНА ОРЕНБУРГСКОЙ ОБЛАСТИ</w:t>
            </w:r>
          </w:p>
          <w:p w:rsidR="00C1691C" w:rsidRPr="00FA03DA" w:rsidRDefault="00C1691C" w:rsidP="00B4191B">
            <w:pPr>
              <w:keepNext/>
              <w:spacing w:after="0" w:line="240" w:lineRule="auto"/>
              <w:ind w:left="-108" w:right="-2"/>
              <w:jc w:val="center"/>
              <w:outlineLvl w:val="7"/>
              <w:rPr>
                <w:rFonts w:ascii="Times New Roman" w:hAnsi="Times New Roman"/>
                <w:b/>
                <w:sz w:val="26"/>
                <w:szCs w:val="20"/>
                <w:lang w:eastAsia="ru-RU"/>
              </w:rPr>
            </w:pPr>
          </w:p>
          <w:p w:rsidR="00C1691C" w:rsidRPr="00FA03DA" w:rsidRDefault="00C1691C" w:rsidP="00B4191B">
            <w:pPr>
              <w:keepNext/>
              <w:spacing w:after="0" w:line="240" w:lineRule="auto"/>
              <w:ind w:left="-108" w:right="-2"/>
              <w:jc w:val="center"/>
              <w:outlineLvl w:val="7"/>
              <w:rPr>
                <w:rFonts w:ascii="Times New Roman" w:hAnsi="Times New Roman"/>
                <w:b/>
                <w:sz w:val="28"/>
                <w:szCs w:val="20"/>
                <w:lang w:eastAsia="ru-RU"/>
              </w:rPr>
            </w:pPr>
            <w:r w:rsidRPr="00FA03DA">
              <w:rPr>
                <w:rFonts w:ascii="Times New Roman" w:hAnsi="Times New Roman"/>
                <w:b/>
                <w:sz w:val="28"/>
                <w:szCs w:val="20"/>
                <w:lang w:eastAsia="ru-RU"/>
              </w:rPr>
              <w:t xml:space="preserve">П О С Т А Н О В Л Е Н И Е </w:t>
            </w:r>
          </w:p>
          <w:p w:rsidR="00C1691C" w:rsidRPr="00FA03DA" w:rsidRDefault="00C1691C" w:rsidP="00B4191B">
            <w:pPr>
              <w:pBdr>
                <w:bottom w:val="thinThickSmallGap" w:sz="24" w:space="1" w:color="auto"/>
              </w:pBdr>
              <w:spacing w:after="0" w:line="240" w:lineRule="auto"/>
              <w:ind w:left="-108" w:right="-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1691C" w:rsidRPr="00FA03DA" w:rsidTr="00B4191B">
        <w:trPr>
          <w:trHeight w:val="1063"/>
        </w:trPr>
        <w:tc>
          <w:tcPr>
            <w:tcW w:w="10206" w:type="dxa"/>
          </w:tcPr>
          <w:p w:rsidR="00C1691C" w:rsidRPr="00FA03DA" w:rsidRDefault="00C1691C" w:rsidP="00B4191B">
            <w:pPr>
              <w:keepNext/>
              <w:spacing w:after="0" w:line="240" w:lineRule="auto"/>
              <w:ind w:left="-108" w:right="-2"/>
              <w:jc w:val="center"/>
              <w:outlineLvl w:val="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1691C" w:rsidRDefault="00C1691C" w:rsidP="00D75F06">
      <w:pPr>
        <w:spacing w:after="0" w:line="240" w:lineRule="auto"/>
        <w:ind w:right="-2"/>
        <w:rPr>
          <w:rFonts w:ascii="Times New Roman" w:hAnsi="Times New Roman"/>
          <w:sz w:val="24"/>
          <w:szCs w:val="24"/>
          <w:lang w:eastAsia="ru-RU"/>
        </w:rPr>
      </w:pPr>
    </w:p>
    <w:p w:rsidR="00C1691C" w:rsidRPr="00D834FC" w:rsidRDefault="00C1691C" w:rsidP="00D75F06">
      <w:pPr>
        <w:spacing w:after="0" w:line="240" w:lineRule="auto"/>
        <w:ind w:right="-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</w:p>
    <w:tbl>
      <w:tblPr>
        <w:tblW w:w="10031" w:type="dxa"/>
        <w:tblLook w:val="01E0"/>
      </w:tblPr>
      <w:tblGrid>
        <w:gridCol w:w="5920"/>
        <w:gridCol w:w="4111"/>
      </w:tblGrid>
      <w:tr w:rsidR="00C1691C" w:rsidRPr="00FA03DA" w:rsidTr="00B4191B">
        <w:trPr>
          <w:trHeight w:val="1255"/>
        </w:trPr>
        <w:tc>
          <w:tcPr>
            <w:tcW w:w="5920" w:type="dxa"/>
          </w:tcPr>
          <w:p w:rsidR="00C1691C" w:rsidRPr="00FA03DA" w:rsidRDefault="00C1691C" w:rsidP="00B4191B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Об</w:t>
            </w:r>
            <w:r w:rsidRPr="00FA03DA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  </w:t>
            </w:r>
            <w:r w:rsidRPr="00FA03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утверждении муниципальной</w:t>
            </w:r>
            <w:r w:rsidRPr="00FA03DA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 </w:t>
            </w:r>
            <w:r w:rsidRPr="00FA03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программы «Формирование комфортной городской среды на территории муниципального образования Октябрьский сельсовет Октябрьского района Оренбургской области на 2018-2022 годы» </w:t>
            </w:r>
          </w:p>
          <w:p w:rsidR="00C1691C" w:rsidRPr="00FA03DA" w:rsidRDefault="00C1691C" w:rsidP="00B4191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C1691C" w:rsidRPr="00F75097" w:rsidRDefault="00C1691C" w:rsidP="00F75097">
            <w:pPr>
              <w:spacing w:after="0" w:line="240" w:lineRule="auto"/>
              <w:ind w:right="-2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75097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 от 08.12.2017 года № 381-п</w:t>
            </w:r>
            <w:r w:rsidRPr="00F75097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ab/>
            </w:r>
          </w:p>
          <w:p w:rsidR="00C1691C" w:rsidRPr="00FA03DA" w:rsidRDefault="00C1691C" w:rsidP="00B4191B">
            <w:pPr>
              <w:spacing w:after="0" w:line="240" w:lineRule="auto"/>
              <w:ind w:right="569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C1691C" w:rsidRPr="00D834FC" w:rsidRDefault="00C1691C" w:rsidP="00D75F0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34FC">
        <w:rPr>
          <w:rFonts w:ascii="Times New Roman" w:hAnsi="Times New Roman"/>
          <w:sz w:val="28"/>
          <w:szCs w:val="28"/>
          <w:lang w:eastAsia="ru-RU"/>
        </w:rPr>
        <w:t>В соответствии с Бюджетным кодексом Российской Федерации, Федерал</w:t>
      </w:r>
      <w:r w:rsidRPr="00D834FC">
        <w:rPr>
          <w:rFonts w:ascii="Times New Roman" w:hAnsi="Times New Roman"/>
          <w:sz w:val="28"/>
          <w:szCs w:val="28"/>
          <w:lang w:eastAsia="ru-RU"/>
        </w:rPr>
        <w:t>ь</w:t>
      </w:r>
      <w:r w:rsidRPr="00D834FC">
        <w:rPr>
          <w:rFonts w:ascii="Times New Roman" w:hAnsi="Times New Roman"/>
          <w:sz w:val="28"/>
          <w:szCs w:val="28"/>
          <w:lang w:eastAsia="ru-RU"/>
        </w:rPr>
        <w:t>ным законом от 06.10.2003 № 131-ФЗ «Об общих принципах организации мес</w:t>
      </w:r>
      <w:r w:rsidRPr="00D834FC">
        <w:rPr>
          <w:rFonts w:ascii="Times New Roman" w:hAnsi="Times New Roman"/>
          <w:sz w:val="28"/>
          <w:szCs w:val="28"/>
          <w:lang w:eastAsia="ru-RU"/>
        </w:rPr>
        <w:t>т</w:t>
      </w:r>
      <w:r w:rsidRPr="00D834FC">
        <w:rPr>
          <w:rFonts w:ascii="Times New Roman" w:hAnsi="Times New Roman"/>
          <w:sz w:val="28"/>
          <w:szCs w:val="28"/>
          <w:lang w:eastAsia="ru-RU"/>
        </w:rPr>
        <w:t>ного самоуправления в Российской Федерации», Приказом Министерства строительства и жилищно-коммунального хозяйства Российской Федерации от 06.04.2017 № 691/пр «Об утверждении методических рекомендаций по подг</w:t>
      </w:r>
      <w:r w:rsidRPr="00D834FC">
        <w:rPr>
          <w:rFonts w:ascii="Times New Roman" w:hAnsi="Times New Roman"/>
          <w:sz w:val="28"/>
          <w:szCs w:val="28"/>
          <w:lang w:eastAsia="ru-RU"/>
        </w:rPr>
        <w:t>о</w:t>
      </w:r>
      <w:r w:rsidRPr="00D834FC">
        <w:rPr>
          <w:rFonts w:ascii="Times New Roman" w:hAnsi="Times New Roman"/>
          <w:sz w:val="28"/>
          <w:szCs w:val="28"/>
          <w:lang w:eastAsia="ru-RU"/>
        </w:rPr>
        <w:t>товке государственных программ субъектов Российской Федерации и муниц</w:t>
      </w:r>
      <w:r w:rsidRPr="00D834FC">
        <w:rPr>
          <w:rFonts w:ascii="Times New Roman" w:hAnsi="Times New Roman"/>
          <w:sz w:val="28"/>
          <w:szCs w:val="28"/>
          <w:lang w:eastAsia="ru-RU"/>
        </w:rPr>
        <w:t>и</w:t>
      </w:r>
      <w:r w:rsidRPr="00D834FC">
        <w:rPr>
          <w:rFonts w:ascii="Times New Roman" w:hAnsi="Times New Roman"/>
          <w:sz w:val="28"/>
          <w:szCs w:val="28"/>
          <w:lang w:eastAsia="ru-RU"/>
        </w:rPr>
        <w:t>пальных программ формирования современной городской среды в рамках ре</w:t>
      </w:r>
      <w:r w:rsidRPr="00D834FC">
        <w:rPr>
          <w:rFonts w:ascii="Times New Roman" w:hAnsi="Times New Roman"/>
          <w:sz w:val="28"/>
          <w:szCs w:val="28"/>
          <w:lang w:eastAsia="ru-RU"/>
        </w:rPr>
        <w:t>а</w:t>
      </w:r>
      <w:r w:rsidRPr="00D834FC">
        <w:rPr>
          <w:rFonts w:ascii="Times New Roman" w:hAnsi="Times New Roman"/>
          <w:sz w:val="28"/>
          <w:szCs w:val="28"/>
          <w:lang w:eastAsia="ru-RU"/>
        </w:rPr>
        <w:t>лизации приоритетного проекта «Формирование комфортной городской среды» на 2018-2022 годы», руководствуясь  Уставом муниципального образования Октябрьский сельсовет Октябрьского района Оренбургской области постано</w:t>
      </w:r>
      <w:r w:rsidRPr="00D834FC">
        <w:rPr>
          <w:rFonts w:ascii="Times New Roman" w:hAnsi="Times New Roman"/>
          <w:sz w:val="28"/>
          <w:szCs w:val="28"/>
          <w:lang w:eastAsia="ru-RU"/>
        </w:rPr>
        <w:t>в</w:t>
      </w:r>
      <w:r w:rsidRPr="00D834FC">
        <w:rPr>
          <w:rFonts w:ascii="Times New Roman" w:hAnsi="Times New Roman"/>
          <w:sz w:val="28"/>
          <w:szCs w:val="28"/>
          <w:lang w:eastAsia="ru-RU"/>
        </w:rPr>
        <w:t xml:space="preserve">ляет: </w:t>
      </w:r>
    </w:p>
    <w:p w:rsidR="00C1691C" w:rsidRPr="00D834FC" w:rsidRDefault="00C1691C" w:rsidP="00D75F06">
      <w:pPr>
        <w:spacing w:after="0" w:line="240" w:lineRule="auto"/>
        <w:ind w:right="-2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834FC">
        <w:rPr>
          <w:rFonts w:ascii="Times New Roman" w:hAnsi="Times New Roman"/>
          <w:sz w:val="28"/>
          <w:szCs w:val="28"/>
          <w:lang w:eastAsia="ru-RU"/>
        </w:rPr>
        <w:t>1</w:t>
      </w:r>
      <w:r w:rsidRPr="00D834FC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D834FC">
        <w:rPr>
          <w:rFonts w:ascii="Times New Roman" w:hAnsi="Times New Roman"/>
          <w:sz w:val="28"/>
          <w:szCs w:val="28"/>
          <w:lang w:eastAsia="ru-RU"/>
        </w:rPr>
        <w:t xml:space="preserve"> Утвердить муниципальную программу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 xml:space="preserve"> «Формирование комфортной г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>родской среды на территории муниципального образовании Октябрьский сел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>совет на 2018-2022 годы» согласно приложению</w:t>
      </w:r>
      <w:r w:rsidRPr="00D834FC">
        <w:rPr>
          <w:rFonts w:ascii="Times New Roman" w:hAnsi="Times New Roman"/>
          <w:sz w:val="28"/>
          <w:szCs w:val="28"/>
          <w:lang w:eastAsia="ru-RU"/>
        </w:rPr>
        <w:t>.</w:t>
      </w:r>
    </w:p>
    <w:p w:rsidR="00C1691C" w:rsidRPr="00D834FC" w:rsidRDefault="00C1691C" w:rsidP="00D75F0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834FC">
        <w:rPr>
          <w:rFonts w:ascii="Times New Roman" w:hAnsi="Times New Roman"/>
          <w:bCs/>
          <w:sz w:val="28"/>
          <w:szCs w:val="28"/>
          <w:lang w:eastAsia="ru-RU"/>
        </w:rPr>
        <w:t>2. Контроль за исполнением настоящего постановления возложить на з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D834FC">
        <w:rPr>
          <w:rFonts w:ascii="Times New Roman" w:hAnsi="Times New Roman"/>
          <w:bCs/>
          <w:sz w:val="28"/>
          <w:szCs w:val="28"/>
          <w:lang w:eastAsia="ru-RU"/>
        </w:rPr>
        <w:t>местителя главы администрации муниципального образования Октябрьский сельсовет Тюрина Д.С.</w:t>
      </w:r>
    </w:p>
    <w:p w:rsidR="00C1691C" w:rsidRPr="00D834FC" w:rsidRDefault="00C1691C" w:rsidP="00D75F0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Pr="00D834FC" w:rsidRDefault="00C1691C" w:rsidP="00D75F0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834FC">
        <w:rPr>
          <w:rFonts w:ascii="Times New Roman" w:hAnsi="Times New Roman"/>
          <w:bCs/>
          <w:sz w:val="28"/>
          <w:szCs w:val="28"/>
          <w:lang w:eastAsia="ru-RU"/>
        </w:rPr>
        <w:t>3. Установить, что настоящее постановление вступает в силу после его официального опубликования.</w:t>
      </w:r>
    </w:p>
    <w:p w:rsidR="00C1691C" w:rsidRPr="00D834FC" w:rsidRDefault="00C1691C" w:rsidP="00D75F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1691C" w:rsidRPr="00D834FC" w:rsidRDefault="00C1691C" w:rsidP="00D75F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834FC">
        <w:rPr>
          <w:rFonts w:ascii="Times New Roman" w:hAnsi="Times New Roman"/>
          <w:sz w:val="28"/>
          <w:szCs w:val="28"/>
          <w:lang w:eastAsia="ru-RU"/>
        </w:rPr>
        <w:t>Глава муниципального образования</w:t>
      </w:r>
    </w:p>
    <w:p w:rsidR="00C1691C" w:rsidRPr="00D834FC" w:rsidRDefault="00C1691C" w:rsidP="00D75F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834FC">
        <w:rPr>
          <w:rFonts w:ascii="Times New Roman" w:hAnsi="Times New Roman"/>
          <w:sz w:val="28"/>
          <w:szCs w:val="28"/>
          <w:lang w:eastAsia="ru-RU"/>
        </w:rPr>
        <w:t xml:space="preserve">Октябрьский сельсовет       </w:t>
      </w:r>
      <w:r w:rsidRPr="00D834FC">
        <w:rPr>
          <w:rFonts w:ascii="Times New Roman" w:hAnsi="Times New Roman"/>
          <w:sz w:val="28"/>
          <w:szCs w:val="28"/>
          <w:lang w:eastAsia="ru-RU"/>
        </w:rPr>
        <w:tab/>
      </w:r>
      <w:r w:rsidRPr="00D834FC">
        <w:rPr>
          <w:rFonts w:ascii="Times New Roman" w:hAnsi="Times New Roman"/>
          <w:sz w:val="28"/>
          <w:szCs w:val="28"/>
          <w:lang w:eastAsia="ru-RU"/>
        </w:rPr>
        <w:tab/>
        <w:t xml:space="preserve">                                                 А.П. Буянкин</w:t>
      </w:r>
    </w:p>
    <w:p w:rsidR="00C1691C" w:rsidRPr="00D834FC" w:rsidRDefault="00C1691C" w:rsidP="00D75F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D75F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691C" w:rsidRPr="002F51A3" w:rsidRDefault="00C1691C" w:rsidP="002F51A3">
      <w:pPr>
        <w:autoSpaceDE w:val="0"/>
        <w:autoSpaceDN w:val="0"/>
        <w:adjustRightInd w:val="0"/>
        <w:spacing w:after="0" w:line="240" w:lineRule="auto"/>
        <w:ind w:right="-142"/>
        <w:jc w:val="both"/>
        <w:outlineLvl w:val="0"/>
        <w:rPr>
          <w:rFonts w:ascii="Times New Roman" w:hAnsi="Times New Roman"/>
          <w:bCs/>
          <w:color w:val="008080"/>
          <w:sz w:val="18"/>
          <w:szCs w:val="18"/>
          <w:lang w:eastAsia="ru-RU"/>
        </w:rPr>
      </w:pPr>
      <w:r w:rsidRPr="009B74B5">
        <w:rPr>
          <w:rFonts w:ascii="Times New Roman" w:hAnsi="Times New Roman"/>
          <w:sz w:val="18"/>
          <w:szCs w:val="18"/>
          <w:lang w:eastAsia="ru-RU"/>
        </w:rPr>
        <w:t xml:space="preserve">Разослано: в дело, прокуратуре, </w:t>
      </w:r>
      <w:r>
        <w:rPr>
          <w:rFonts w:ascii="Times New Roman" w:hAnsi="Times New Roman"/>
          <w:sz w:val="18"/>
          <w:szCs w:val="18"/>
          <w:lang w:eastAsia="ru-RU"/>
        </w:rPr>
        <w:t>официальный сайт.</w:t>
      </w:r>
    </w:p>
    <w:p w:rsidR="00C1691C" w:rsidRDefault="00C1691C" w:rsidP="004551B8">
      <w:pPr>
        <w:shd w:val="clear" w:color="auto" w:fill="FFFFFF"/>
        <w:spacing w:after="0" w:line="270" w:lineRule="atLeast"/>
        <w:ind w:left="5529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4551B8">
      <w:pPr>
        <w:shd w:val="clear" w:color="auto" w:fill="FFFFFF"/>
        <w:spacing w:after="0" w:line="270" w:lineRule="atLeast"/>
        <w:ind w:left="5529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4551B8">
      <w:pPr>
        <w:shd w:val="clear" w:color="auto" w:fill="FFFFFF"/>
        <w:spacing w:after="0" w:line="270" w:lineRule="atLeast"/>
        <w:ind w:left="5529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4551B8">
      <w:pPr>
        <w:shd w:val="clear" w:color="auto" w:fill="FFFFFF"/>
        <w:spacing w:after="0" w:line="270" w:lineRule="atLeast"/>
        <w:ind w:left="5529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4551B8">
      <w:pPr>
        <w:shd w:val="clear" w:color="auto" w:fill="FFFFFF"/>
        <w:spacing w:after="0" w:line="270" w:lineRule="atLeast"/>
        <w:ind w:left="5529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356137">
      <w:pPr>
        <w:shd w:val="clear" w:color="auto" w:fill="FFFFFF"/>
        <w:spacing w:after="0" w:line="270" w:lineRule="atLeast"/>
        <w:ind w:left="5387"/>
        <w:jc w:val="both"/>
        <w:rPr>
          <w:rFonts w:ascii="Times New Roman" w:hAnsi="Times New Roman"/>
          <w:sz w:val="28"/>
          <w:szCs w:val="28"/>
        </w:rPr>
      </w:pPr>
      <w:r w:rsidRPr="00C02BC1">
        <w:rPr>
          <w:rFonts w:ascii="Times New Roman" w:hAnsi="Times New Roman"/>
          <w:sz w:val="28"/>
          <w:szCs w:val="28"/>
        </w:rPr>
        <w:t>Приложение к постановлению а</w:t>
      </w:r>
      <w:r w:rsidRPr="00C02BC1">
        <w:rPr>
          <w:rFonts w:ascii="Times New Roman" w:hAnsi="Times New Roman"/>
          <w:sz w:val="28"/>
          <w:szCs w:val="28"/>
        </w:rPr>
        <w:t>д</w:t>
      </w:r>
      <w:r w:rsidRPr="00C02BC1">
        <w:rPr>
          <w:rFonts w:ascii="Times New Roman" w:hAnsi="Times New Roman"/>
          <w:sz w:val="28"/>
          <w:szCs w:val="28"/>
        </w:rPr>
        <w:t xml:space="preserve">министрации </w:t>
      </w:r>
      <w:r>
        <w:rPr>
          <w:rFonts w:ascii="Times New Roman" w:hAnsi="Times New Roman"/>
          <w:sz w:val="28"/>
          <w:szCs w:val="28"/>
        </w:rPr>
        <w:t>муниципального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разования Октябрьский сельсовет</w:t>
      </w:r>
    </w:p>
    <w:p w:rsidR="00C1691C" w:rsidRPr="00C02BC1" w:rsidRDefault="00C1691C" w:rsidP="00053AC1">
      <w:pPr>
        <w:shd w:val="clear" w:color="auto" w:fill="FFFFFF"/>
        <w:spacing w:after="0" w:line="270" w:lineRule="atLeast"/>
        <w:ind w:left="5387" w:firstLine="142"/>
        <w:jc w:val="both"/>
        <w:rPr>
          <w:rFonts w:ascii="Times New Roman" w:hAnsi="Times New Roman"/>
          <w:sz w:val="28"/>
          <w:szCs w:val="28"/>
        </w:rPr>
      </w:pPr>
      <w:r w:rsidRPr="00C02BC1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szCs w:val="28"/>
        </w:rPr>
        <w:t xml:space="preserve"> 08.12.2017</w:t>
      </w:r>
      <w:r w:rsidRPr="00C02BC1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381-п</w:t>
      </w:r>
    </w:p>
    <w:p w:rsidR="00C1691C" w:rsidRPr="00C02BC1" w:rsidRDefault="00C1691C" w:rsidP="00070E24">
      <w:pPr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jc w:val="center"/>
        <w:rPr>
          <w:rFonts w:ascii="Times New Roman" w:hAnsi="Times New Roman"/>
          <w:sz w:val="28"/>
          <w:szCs w:val="28"/>
        </w:rPr>
      </w:pPr>
      <w:r w:rsidRPr="00C02BC1">
        <w:rPr>
          <w:rFonts w:ascii="Times New Roman" w:hAnsi="Times New Roman"/>
          <w:sz w:val="28"/>
          <w:szCs w:val="28"/>
        </w:rPr>
        <w:t>ОРЕНБУРГСКАЯ ОБЛАСТЬ</w:t>
      </w:r>
    </w:p>
    <w:p w:rsidR="00C1691C" w:rsidRDefault="00C1691C" w:rsidP="00053A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ОКТЯБРЬСКИЙ РАЙОН</w:t>
      </w:r>
    </w:p>
    <w:p w:rsidR="00C1691C" w:rsidRDefault="00C1691C" w:rsidP="00070E24">
      <w:pPr>
        <w:jc w:val="center"/>
        <w:rPr>
          <w:rFonts w:ascii="Times New Roman" w:hAnsi="Times New Roman"/>
          <w:sz w:val="28"/>
          <w:szCs w:val="28"/>
        </w:rPr>
      </w:pPr>
      <w:r w:rsidRPr="008A7E8B"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r>
        <w:rPr>
          <w:rFonts w:ascii="Times New Roman" w:hAnsi="Times New Roman"/>
          <w:sz w:val="28"/>
          <w:szCs w:val="28"/>
        </w:rPr>
        <w:t>ОКТЯБРЬСКИЙ СЕЛЬСОВЕТ</w:t>
      </w:r>
    </w:p>
    <w:p w:rsidR="00C1691C" w:rsidRPr="008A7E8B" w:rsidRDefault="00C1691C" w:rsidP="00070E24">
      <w:pPr>
        <w:jc w:val="center"/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A7E8B">
        <w:rPr>
          <w:rFonts w:ascii="Times New Roman" w:hAnsi="Times New Roman" w:cs="Times New Roman"/>
          <w:b w:val="0"/>
          <w:sz w:val="28"/>
          <w:szCs w:val="28"/>
        </w:rPr>
        <w:t>МУНИЦИПАЛЬНАЯ ПРОГРАММА</w:t>
      </w: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  <w:r w:rsidRPr="008A7E8B">
        <w:rPr>
          <w:rFonts w:ascii="Times New Roman" w:hAnsi="Times New Roman"/>
          <w:sz w:val="28"/>
          <w:szCs w:val="28"/>
        </w:rPr>
        <w:t xml:space="preserve">«Формирование </w:t>
      </w:r>
      <w:r>
        <w:rPr>
          <w:rFonts w:ascii="Times New Roman" w:hAnsi="Times New Roman"/>
          <w:sz w:val="28"/>
          <w:szCs w:val="28"/>
        </w:rPr>
        <w:t xml:space="preserve">комфортной </w:t>
      </w:r>
      <w:r w:rsidRPr="008A7E8B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  <w:r w:rsidRPr="008A7E8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</w:rPr>
        <w:t>Октябрьский сельсовет</w:t>
      </w:r>
      <w:r w:rsidRPr="008A7E8B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8-2022</w:t>
      </w:r>
      <w:r w:rsidRPr="008A7E8B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8A7E8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691C" w:rsidRPr="001B2A61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  <w:r w:rsidRPr="001B2A61">
        <w:rPr>
          <w:rFonts w:ascii="Times New Roman" w:hAnsi="Times New Roman"/>
          <w:sz w:val="28"/>
          <w:szCs w:val="28"/>
        </w:rPr>
        <w:t xml:space="preserve">в рамках реализации приоритетного проекта </w:t>
      </w:r>
    </w:p>
    <w:p w:rsidR="00C1691C" w:rsidRPr="001B2A61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1B2A61">
        <w:rPr>
          <w:rFonts w:ascii="Times New Roman" w:hAnsi="Times New Roman"/>
          <w:sz w:val="28"/>
          <w:szCs w:val="28"/>
        </w:rPr>
        <w:t xml:space="preserve">«Формирование комфортной городской среды» </w:t>
      </w:r>
    </w:p>
    <w:p w:rsidR="00C1691C" w:rsidRPr="008A7E8B" w:rsidRDefault="00C1691C" w:rsidP="00070E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B2A61">
        <w:rPr>
          <w:rFonts w:ascii="Times New Roman" w:hAnsi="Times New Roman" w:cs="Times New Roman"/>
          <w:b w:val="0"/>
          <w:sz w:val="28"/>
          <w:szCs w:val="28"/>
        </w:rPr>
        <w:t xml:space="preserve"> (далее – муниципальная программа)</w:t>
      </w:r>
    </w:p>
    <w:p w:rsidR="00C1691C" w:rsidRPr="00346707" w:rsidRDefault="00C1691C" w:rsidP="00070E24">
      <w:pPr>
        <w:pStyle w:val="ConsPlusNormal"/>
        <w:jc w:val="center"/>
        <w:rPr>
          <w:rFonts w:ascii="Times New Roman" w:hAnsi="Times New Roman"/>
          <w:strike/>
          <w:sz w:val="28"/>
          <w:szCs w:val="28"/>
        </w:rPr>
      </w:pPr>
    </w:p>
    <w:p w:rsidR="00C1691C" w:rsidRPr="00346707" w:rsidRDefault="00C1691C" w:rsidP="00070E24">
      <w:pPr>
        <w:pStyle w:val="ConsPlusNormal"/>
        <w:jc w:val="both"/>
        <w:rPr>
          <w:rFonts w:ascii="Times New Roman" w:hAnsi="Times New Roman"/>
          <w:strike/>
          <w:sz w:val="28"/>
          <w:szCs w:val="28"/>
        </w:rPr>
      </w:pPr>
    </w:p>
    <w:p w:rsidR="00C1691C" w:rsidRPr="008A7E8B" w:rsidRDefault="00C1691C" w:rsidP="00070E24">
      <w:pPr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rPr>
          <w:rFonts w:ascii="Times New Roman" w:hAnsi="Times New Roman"/>
          <w:sz w:val="28"/>
          <w:szCs w:val="28"/>
        </w:rPr>
      </w:pPr>
      <w:r w:rsidRPr="008A7E8B">
        <w:rPr>
          <w:rFonts w:ascii="Times New Roman" w:hAnsi="Times New Roman"/>
          <w:sz w:val="28"/>
          <w:szCs w:val="28"/>
        </w:rPr>
        <w:t>СРОК РЕАЛИЗАЦИИ: 201</w:t>
      </w:r>
      <w:r>
        <w:rPr>
          <w:rFonts w:ascii="Times New Roman" w:hAnsi="Times New Roman"/>
          <w:sz w:val="28"/>
          <w:szCs w:val="28"/>
        </w:rPr>
        <w:t>8-2022</w:t>
      </w:r>
      <w:r w:rsidRPr="008A7E8B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:rsidR="00C1691C" w:rsidRPr="008A7E8B" w:rsidRDefault="00C1691C" w:rsidP="00070E24">
      <w:pPr>
        <w:rPr>
          <w:rFonts w:ascii="Times New Roman" w:hAnsi="Times New Roman"/>
          <w:sz w:val="28"/>
          <w:szCs w:val="28"/>
        </w:rPr>
      </w:pPr>
      <w:r w:rsidRPr="008A7E8B">
        <w:rPr>
          <w:rFonts w:ascii="Times New Roman" w:hAnsi="Times New Roman"/>
          <w:sz w:val="28"/>
          <w:szCs w:val="28"/>
        </w:rPr>
        <w:t xml:space="preserve">ЭТАПЫ РЕАЛИЗАЦИИ: </w:t>
      </w:r>
      <w:r>
        <w:rPr>
          <w:rFonts w:ascii="Times New Roman" w:hAnsi="Times New Roman"/>
          <w:sz w:val="28"/>
          <w:szCs w:val="28"/>
        </w:rPr>
        <w:t>НЕ ВЫДЕЛЯЮТСЯ</w:t>
      </w:r>
    </w:p>
    <w:p w:rsidR="00C1691C" w:rsidRPr="008A7E8B" w:rsidRDefault="00C1691C" w:rsidP="00070E24">
      <w:pPr>
        <w:jc w:val="center"/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jc w:val="center"/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jc w:val="center"/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70E24">
      <w:pPr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Pr="000067B3" w:rsidRDefault="00C1691C" w:rsidP="00175F4F">
      <w:pPr>
        <w:pStyle w:val="10"/>
        <w:jc w:val="center"/>
        <w:rPr>
          <w:rFonts w:ascii="Times New Roman" w:hAnsi="Times New Roman"/>
          <w:sz w:val="28"/>
          <w:szCs w:val="28"/>
        </w:rPr>
      </w:pPr>
      <w:r w:rsidRPr="000067B3">
        <w:rPr>
          <w:rFonts w:ascii="Times New Roman" w:hAnsi="Times New Roman"/>
          <w:sz w:val="28"/>
          <w:szCs w:val="28"/>
        </w:rPr>
        <w:t>ПАСПОРТ</w:t>
      </w:r>
    </w:p>
    <w:p w:rsidR="00C1691C" w:rsidRPr="00F53E5F" w:rsidRDefault="00C1691C" w:rsidP="00175F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C1691C" w:rsidRPr="00F53E5F" w:rsidRDefault="00C1691C" w:rsidP="00175F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«Формирование </w:t>
      </w:r>
      <w:r>
        <w:rPr>
          <w:rFonts w:ascii="Times New Roman" w:hAnsi="Times New Roman"/>
          <w:sz w:val="28"/>
          <w:szCs w:val="28"/>
        </w:rPr>
        <w:t>комфортной</w:t>
      </w:r>
      <w:r w:rsidRPr="00F53E5F">
        <w:rPr>
          <w:rFonts w:ascii="Times New Roman" w:hAnsi="Times New Roman"/>
          <w:sz w:val="28"/>
          <w:szCs w:val="28"/>
        </w:rPr>
        <w:t xml:space="preserve"> городской среды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  <w:r w:rsidRPr="00F5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Октябрьский сельсовет </w:t>
      </w:r>
      <w:r w:rsidRPr="00F53E5F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8-2022</w:t>
      </w:r>
      <w:r w:rsidRPr="00F53E5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C1691C" w:rsidRPr="00F53E5F" w:rsidRDefault="00C1691C" w:rsidP="00175F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691C" w:rsidRPr="00F53E5F" w:rsidRDefault="00C1691C" w:rsidP="00175F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140" w:type="dxa"/>
        <w:jc w:val="center"/>
        <w:tblLook w:val="00A0"/>
      </w:tblPr>
      <w:tblGrid>
        <w:gridCol w:w="3295"/>
        <w:gridCol w:w="5845"/>
      </w:tblGrid>
      <w:tr w:rsidR="00C1691C" w:rsidRPr="00FA03DA" w:rsidTr="005E3B93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Ответственный исполн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и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тель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53E5F" w:rsidRDefault="00C1691C" w:rsidP="00175F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муниципального образования Октябрьский сельсовет</w:t>
            </w:r>
          </w:p>
        </w:tc>
      </w:tr>
      <w:tr w:rsidR="00C1691C" w:rsidRPr="00FA03DA" w:rsidTr="005E3B93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Администрация муниципального образования Октябрьский сельсовет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1691C" w:rsidRPr="00F53E5F" w:rsidRDefault="00C1691C" w:rsidP="00175F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Граждане,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аинтересованные лица;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одрядные организации.</w:t>
            </w:r>
          </w:p>
        </w:tc>
      </w:tr>
      <w:tr w:rsidR="00C1691C" w:rsidRPr="00FA03DA" w:rsidTr="005E3B93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A03DA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Подпрограммы Пр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граммы, в том числе ф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е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деральные целевые пр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A03DA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91C" w:rsidRPr="00FA03DA" w:rsidTr="005E3B93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A03DA" w:rsidRDefault="00C1691C" w:rsidP="00442953">
            <w:pPr>
              <w:rPr>
                <w:rFonts w:ascii="Times New Roman" w:hAnsi="Times New Roman"/>
                <w:sz w:val="28"/>
                <w:szCs w:val="28"/>
              </w:rPr>
            </w:pPr>
            <w:r w:rsidRPr="0094154F">
              <w:rPr>
                <w:rFonts w:ascii="Times New Roman" w:hAnsi="Times New Roman"/>
                <w:sz w:val="28"/>
                <w:szCs w:val="28"/>
              </w:rPr>
              <w:t> 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Повышение уровня благоустройства террит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рии муниципального образования Октябр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ь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ский сельсовет, </w:t>
            </w:r>
          </w:p>
          <w:p w:rsidR="00C1691C" w:rsidRPr="00FA03DA" w:rsidRDefault="00C1691C" w:rsidP="00442953">
            <w:pPr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повышение уровня вовлеченности заинтер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е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сованных граждан, организаций в реализацию мероприятий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обществе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территорий муниципального образования</w:t>
            </w:r>
          </w:p>
          <w:p w:rsidR="00C1691C" w:rsidRPr="00FA03DA" w:rsidRDefault="00C1691C" w:rsidP="00A26EDD">
            <w:pPr>
              <w:ind w:right="53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42953">
              <w:rPr>
                <w:rFonts w:ascii="Times New Roman" w:hAnsi="Times New Roman"/>
                <w:sz w:val="28"/>
                <w:szCs w:val="28"/>
              </w:rPr>
              <w:t>- реализация участия общественности, гра</w:t>
            </w:r>
            <w:r w:rsidRPr="00442953">
              <w:rPr>
                <w:rFonts w:ascii="Times New Roman" w:hAnsi="Times New Roman"/>
                <w:sz w:val="28"/>
                <w:szCs w:val="28"/>
              </w:rPr>
              <w:t>ж</w:t>
            </w:r>
            <w:r w:rsidRPr="00442953">
              <w:rPr>
                <w:rFonts w:ascii="Times New Roman" w:hAnsi="Times New Roman"/>
                <w:sz w:val="28"/>
                <w:szCs w:val="28"/>
              </w:rPr>
              <w:t>дан, заинтересованных лиц в муниципальной программе для совместного определения ра</w:t>
            </w:r>
            <w:r w:rsidRPr="00442953">
              <w:rPr>
                <w:rFonts w:ascii="Times New Roman" w:hAnsi="Times New Roman"/>
                <w:sz w:val="28"/>
                <w:szCs w:val="28"/>
              </w:rPr>
              <w:t>з</w:t>
            </w:r>
            <w:r w:rsidRPr="00442953">
              <w:rPr>
                <w:rFonts w:ascii="Times New Roman" w:hAnsi="Times New Roman"/>
                <w:sz w:val="28"/>
                <w:szCs w:val="28"/>
              </w:rPr>
              <w:t>вития территории, выявления истинных пр</w:t>
            </w:r>
            <w:r w:rsidRPr="00442953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блем и потребностей людей</w:t>
            </w:r>
          </w:p>
          <w:p w:rsidR="00C1691C" w:rsidRPr="00422B2C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совершенствование</w:t>
            </w:r>
            <w:r w:rsidRPr="00422B2C">
              <w:rPr>
                <w:rFonts w:ascii="Times New Roman" w:hAnsi="Times New Roman"/>
                <w:sz w:val="28"/>
                <w:szCs w:val="28"/>
              </w:rPr>
              <w:t xml:space="preserve"> уровня и организация  благоустройства дворовых территории мног</w:t>
            </w:r>
            <w:r w:rsidRPr="00422B2C">
              <w:rPr>
                <w:rFonts w:ascii="Times New Roman" w:hAnsi="Times New Roman"/>
                <w:sz w:val="28"/>
                <w:szCs w:val="28"/>
              </w:rPr>
              <w:t>о</w:t>
            </w:r>
            <w:r w:rsidRPr="00422B2C">
              <w:rPr>
                <w:rFonts w:ascii="Times New Roman" w:hAnsi="Times New Roman"/>
                <w:sz w:val="28"/>
                <w:szCs w:val="28"/>
              </w:rPr>
              <w:t>квартирных домов (далее - МКД) для пов</w:t>
            </w:r>
            <w:r w:rsidRPr="00422B2C">
              <w:rPr>
                <w:rFonts w:ascii="Times New Roman" w:hAnsi="Times New Roman"/>
                <w:sz w:val="28"/>
                <w:szCs w:val="28"/>
              </w:rPr>
              <w:t>ы</w:t>
            </w:r>
            <w:r w:rsidRPr="00422B2C">
              <w:rPr>
                <w:rFonts w:ascii="Times New Roman" w:hAnsi="Times New Roman"/>
                <w:sz w:val="28"/>
                <w:szCs w:val="28"/>
              </w:rPr>
              <w:t>шения комфортности проживания граждан в условиях сложившейся застройки;</w:t>
            </w:r>
          </w:p>
          <w:p w:rsidR="00C1691C" w:rsidRPr="000D7ECD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91C" w:rsidRPr="00FA03DA" w:rsidTr="005E3B93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691C" w:rsidRPr="00F53E5F" w:rsidRDefault="00C1691C" w:rsidP="005E3B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обеспечение формирования единого облика муниципального образования;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проведение ремонта и обеспечение благоу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с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тройства дворовых территорий МКД;</w:t>
            </w:r>
          </w:p>
          <w:p w:rsidR="00C1691C" w:rsidRPr="00422B2C" w:rsidRDefault="00C1691C" w:rsidP="00422B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sz w:val="26"/>
                <w:szCs w:val="26"/>
              </w:rPr>
              <w:t xml:space="preserve">- 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улучшение состояния придомовых террит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рий многоквартирных домов: восстановление (устройство) покрытия дворовых проездов</w:t>
            </w:r>
            <w:r w:rsidRPr="00FA03DA">
              <w:rPr>
                <w:sz w:val="26"/>
                <w:szCs w:val="26"/>
              </w:rPr>
              <w:t>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привлечение населения к участию в благоу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с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тройстве дворовых территорий МКД;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проведение ремонта и обустройства  мест массового отдыха;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повышение уровня благоустройства </w:t>
            </w:r>
            <w:r>
              <w:rPr>
                <w:rFonts w:ascii="Times New Roman" w:hAnsi="Times New Roman"/>
                <w:sz w:val="28"/>
                <w:szCs w:val="28"/>
              </w:rPr>
              <w:t>общес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венных 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территорий муниципального образ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о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1691C" w:rsidRPr="00FA03DA" w:rsidTr="005E3B93">
        <w:trPr>
          <w:trHeight w:val="1247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691C" w:rsidRPr="004539B1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9B1">
              <w:rPr>
                <w:rFonts w:ascii="Times New Roman" w:hAnsi="Times New Roman"/>
                <w:sz w:val="28"/>
                <w:szCs w:val="28"/>
              </w:rPr>
              <w:t>- доля дворовых территорий МКД, в отнош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е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нии которых проведены работы по благоус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т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ройству, от общего количества дворовых те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р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риторий МКД;</w:t>
            </w:r>
          </w:p>
          <w:p w:rsidR="00C1691C" w:rsidRPr="004539B1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9B1">
              <w:rPr>
                <w:rFonts w:ascii="Times New Roman" w:hAnsi="Times New Roman"/>
                <w:sz w:val="28"/>
                <w:szCs w:val="28"/>
              </w:rPr>
              <w:t>- доля дворовых территорий, на которых пр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о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веден ремонт асфальтобетонного покрытия, устройство тротуаров и парковочных мест;</w:t>
            </w:r>
          </w:p>
          <w:p w:rsidR="00C1691C" w:rsidRPr="004539B1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9B1">
              <w:rPr>
                <w:rFonts w:ascii="Times New Roman" w:hAnsi="Times New Roman"/>
                <w:sz w:val="28"/>
                <w:szCs w:val="28"/>
              </w:rPr>
              <w:t>- доля благоустроенных общественных терр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и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торий муниципального образования, от общ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е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го количества общественных территорий м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у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 xml:space="preserve">ниципального образования; </w:t>
            </w:r>
          </w:p>
          <w:p w:rsidR="00C1691C" w:rsidRPr="004539B1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9B1">
              <w:rPr>
                <w:rFonts w:ascii="Times New Roman" w:hAnsi="Times New Roman"/>
                <w:sz w:val="28"/>
                <w:szCs w:val="28"/>
              </w:rPr>
              <w:t>- повышения уровня информирования о мер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о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приятиях по формированию современной г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о</w:t>
            </w:r>
            <w:r w:rsidRPr="004539B1">
              <w:rPr>
                <w:rFonts w:ascii="Times New Roman" w:hAnsi="Times New Roman"/>
                <w:sz w:val="28"/>
                <w:szCs w:val="28"/>
              </w:rPr>
              <w:t>родской среды муниципального образования;</w:t>
            </w:r>
          </w:p>
          <w:p w:rsidR="00C1691C" w:rsidRPr="004539B1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39B1">
              <w:rPr>
                <w:rFonts w:ascii="Times New Roman" w:hAnsi="Times New Roman"/>
                <w:sz w:val="28"/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C1691C" w:rsidRPr="00FA03DA" w:rsidTr="005E3B93">
        <w:trPr>
          <w:trHeight w:val="276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Срок реализации Пр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о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 201</w:t>
            </w:r>
            <w:r>
              <w:rPr>
                <w:rFonts w:ascii="Times New Roman" w:hAnsi="Times New Roman"/>
                <w:sz w:val="28"/>
                <w:szCs w:val="28"/>
              </w:rPr>
              <w:t>8-2022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C1691C" w:rsidRPr="00FA03DA" w:rsidTr="005E3B93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Объемы бюджетных а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с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сигнований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691C" w:rsidRPr="00FA03DA" w:rsidRDefault="00C1691C" w:rsidP="00656D73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Суммарный объем финансирования муниц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пальной программы на 2018-2022 годы, с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ставляет 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тыс. рублей, в том числе по годам реализации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2018 год – ______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2019 год - ______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2020 год – ______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2021 год – ______ тыс. рублей; 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2022 год – ______ тыс. рублей.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91C" w:rsidRPr="00FA03DA" w:rsidRDefault="00C1691C" w:rsidP="00656D73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объем финансирования муниципальной пр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граммы на 2018-2022 годы, составляет ______ тыс. руб.за счет средств федерального бюдж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та, из них: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2018 год – ______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2019 год -  ______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2020 год – ______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2021 год – ______ тыс. рублей; 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2022 год – ______ тыс. рублей.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91C" w:rsidRPr="00FA03DA" w:rsidRDefault="00C1691C" w:rsidP="00656D73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объем финансирования муниципальной пр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граммы на 2018-2022 годы, составляет 1000,0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*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руб. за счет средств местного бюджета, из них: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2018 год – 200,0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2019 год - 200,0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2020 год – 200,0 тыс. рублей;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2021 год – 200,0 тыс. рублей; 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2022 год – 200,0 тыс. рублей.</w:t>
            </w: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691C" w:rsidRPr="00FA03DA" w:rsidRDefault="00C1691C" w:rsidP="00656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8"/>
                <w:szCs w:val="28"/>
                <w:lang w:eastAsia="ru-RU"/>
              </w:rPr>
            </w:pPr>
          </w:p>
          <w:p w:rsidR="00C1691C" w:rsidRPr="00FA03DA" w:rsidRDefault="00C1691C" w:rsidP="00656D73">
            <w:pPr>
              <w:tabs>
                <w:tab w:val="center" w:pos="5017"/>
              </w:tabs>
              <w:snapToGrid w:val="0"/>
              <w:spacing w:line="240" w:lineRule="auto"/>
              <w:jc w:val="both"/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Объемы финансирования носят прогнозный характер и подлежат ежегодному уточнению до 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2022г.</w:t>
            </w:r>
          </w:p>
        </w:tc>
      </w:tr>
      <w:tr w:rsidR="00C1691C" w:rsidRPr="00FA03DA" w:rsidTr="005E3B93">
        <w:trPr>
          <w:trHeight w:val="552"/>
          <w:jc w:val="center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увеличение количества, площади и доли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дворовых территорий МКД, в отношении к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о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торых будут проведены работы по благоус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т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ройству, от общего количества дворовых те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р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риторий МКД;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увеличение общей площади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дорожного п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о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крытия дворовых территорий  МКД прив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е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денных в нор</w:t>
            </w:r>
            <w:r>
              <w:rPr>
                <w:rFonts w:ascii="Times New Roman" w:hAnsi="Times New Roman"/>
                <w:sz w:val="28"/>
                <w:szCs w:val="28"/>
              </w:rPr>
              <w:t>мативное состояние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комфортны</w:t>
            </w:r>
            <w:r>
              <w:rPr>
                <w:rFonts w:ascii="Times New Roman" w:hAnsi="Times New Roman"/>
                <w:sz w:val="28"/>
                <w:szCs w:val="28"/>
              </w:rPr>
              <w:t>х условий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для отдыха и досуга жителей;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увеличение числа 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граждан, обеспечен</w:t>
            </w:r>
            <w:r>
              <w:rPr>
                <w:rFonts w:ascii="Times New Roman" w:hAnsi="Times New Roman"/>
                <w:sz w:val="28"/>
                <w:szCs w:val="28"/>
              </w:rPr>
              <w:t>ных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 xml:space="preserve"> комфортными условиями проживания в МКД;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благоустройство общественных 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территорий муниципального образования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1691C" w:rsidRPr="00F53E5F" w:rsidRDefault="00C1691C" w:rsidP="005E3B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 xml:space="preserve">-  улучшение эстетического состояния </w:t>
            </w:r>
            <w:r w:rsidRPr="001B2A61"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1B2A61">
              <w:rPr>
                <w:rFonts w:ascii="Times New Roman" w:hAnsi="Times New Roman"/>
                <w:sz w:val="28"/>
                <w:szCs w:val="28"/>
              </w:rPr>
              <w:t>е</w:t>
            </w:r>
            <w:r w:rsidRPr="001B2A61">
              <w:rPr>
                <w:rFonts w:ascii="Times New Roman" w:hAnsi="Times New Roman"/>
                <w:sz w:val="28"/>
                <w:szCs w:val="28"/>
              </w:rPr>
              <w:t>ственных территорий муниципального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 xml:space="preserve"> обр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а</w:t>
            </w:r>
            <w:r w:rsidRPr="0094154F">
              <w:rPr>
                <w:rFonts w:ascii="Times New Roman" w:hAnsi="Times New Roman"/>
                <w:sz w:val="28"/>
                <w:szCs w:val="28"/>
              </w:rPr>
              <w:t>зования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C1691C" w:rsidRDefault="00C1691C" w:rsidP="001821C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C1691C" w:rsidRDefault="00C1691C" w:rsidP="001821C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1821C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1821C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1821C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  <w:lang w:eastAsia="ru-RU"/>
        </w:rPr>
        <w:t>Список определений, используемых в муниципальной программе</w:t>
      </w:r>
    </w:p>
    <w:p w:rsidR="00C1691C" w:rsidRDefault="00C1691C" w:rsidP="00C50A6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Благоустройство территории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комплекс мероприятий по содержанию терр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тории, а также по проектированию и размещению объектов благоустройства, направленных на обеспечение и повышение комфортности условий прожив</w:t>
      </w:r>
      <w:r w:rsidRPr="001821C5">
        <w:rPr>
          <w:rFonts w:ascii="Times New Roman" w:hAnsi="Times New Roman"/>
          <w:sz w:val="28"/>
          <w:szCs w:val="28"/>
          <w:lang w:eastAsia="ru-RU"/>
        </w:rPr>
        <w:t>а</w:t>
      </w:r>
      <w:r w:rsidRPr="001821C5">
        <w:rPr>
          <w:rFonts w:ascii="Times New Roman" w:hAnsi="Times New Roman"/>
          <w:sz w:val="28"/>
          <w:szCs w:val="28"/>
          <w:lang w:eastAsia="ru-RU"/>
        </w:rPr>
        <w:t>ния граждан, поддержание и улучшение санитарного и эстетического состояния территории;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дворовая территория многоквартирных домов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</w:t>
      </w:r>
      <w:r w:rsidRPr="001821C5">
        <w:rPr>
          <w:rFonts w:ascii="Times New Roman" w:hAnsi="Times New Roman"/>
          <w:sz w:val="28"/>
          <w:szCs w:val="28"/>
          <w:lang w:eastAsia="ru-RU"/>
        </w:rPr>
        <w:t>н</w:t>
      </w:r>
      <w:r w:rsidRPr="001821C5">
        <w:rPr>
          <w:rFonts w:ascii="Times New Roman" w:hAnsi="Times New Roman"/>
          <w:sz w:val="28"/>
          <w:szCs w:val="28"/>
          <w:lang w:eastAsia="ru-RU"/>
        </w:rPr>
        <w:t>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дизайн-проект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– пакет документации, дающей представление о проекте общ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ственного пространства (генеральный план, визуализации, эскизы малых арх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тектурных форм, пояснительные записки, фотографии, иллюстрирующие сущ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ствующее положение, другое);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малые архитектурные формы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элементы монументально-декоративного оформления, устройства для оформления мобильного и вертикального озелен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ния, водные устройства, городская мебель, коммунально-бытовое и технич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ское оборудование на территории муниципального образования и другие об</w:t>
      </w:r>
      <w:r w:rsidRPr="001821C5">
        <w:rPr>
          <w:rFonts w:ascii="Times New Roman" w:hAnsi="Times New Roman"/>
          <w:sz w:val="28"/>
          <w:szCs w:val="28"/>
          <w:lang w:eastAsia="ru-RU"/>
        </w:rPr>
        <w:t>ъ</w:t>
      </w:r>
      <w:r w:rsidRPr="001821C5">
        <w:rPr>
          <w:rFonts w:ascii="Times New Roman" w:hAnsi="Times New Roman"/>
          <w:sz w:val="28"/>
          <w:szCs w:val="28"/>
          <w:lang w:eastAsia="ru-RU"/>
        </w:rPr>
        <w:t>екты городского дизайна (урны, скамьи, декоративные ограждения, светильн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ки, декоративные стенки, фонтаны, беседки, вазы для цветов, монументально-декоративные композиции, декоративные скульптуры, оборудование детских, спортивных площадок, площадок для отдыха и другие);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наружное освещение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совокупность элементов, предназначенных для освещ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ния в темное время суток магистралей, улиц, площадей, парков, скверов, бул</w:t>
      </w:r>
      <w:r w:rsidRPr="001821C5">
        <w:rPr>
          <w:rFonts w:ascii="Times New Roman" w:hAnsi="Times New Roman"/>
          <w:sz w:val="28"/>
          <w:szCs w:val="28"/>
          <w:lang w:eastAsia="ru-RU"/>
        </w:rPr>
        <w:t>ь</w:t>
      </w:r>
      <w:r w:rsidRPr="001821C5">
        <w:rPr>
          <w:rFonts w:ascii="Times New Roman" w:hAnsi="Times New Roman"/>
          <w:sz w:val="28"/>
          <w:szCs w:val="28"/>
          <w:lang w:eastAsia="ru-RU"/>
        </w:rPr>
        <w:t>варов, дворов и пешеходных дорожек города, в том числе и праздничное;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>минимальный перечень работ по благоустройству дворовых территорий - р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монт дворовых проездов, обеспечение освещения дворовых территорий, уст</w:t>
      </w:r>
      <w:r w:rsidRPr="001821C5">
        <w:rPr>
          <w:rFonts w:ascii="Times New Roman" w:hAnsi="Times New Roman"/>
          <w:sz w:val="28"/>
          <w:szCs w:val="28"/>
          <w:lang w:eastAsia="ru-RU"/>
        </w:rPr>
        <w:t>а</w:t>
      </w:r>
      <w:r w:rsidRPr="001821C5">
        <w:rPr>
          <w:rFonts w:ascii="Times New Roman" w:hAnsi="Times New Roman"/>
          <w:sz w:val="28"/>
          <w:szCs w:val="28"/>
          <w:lang w:eastAsia="ru-RU"/>
        </w:rPr>
        <w:t>новка скамеек, урн;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дополнительные виды работ по благоустройству дворовых территорий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оборудование детских и (или) спортивных площадок, устройство автомобил</w:t>
      </w:r>
      <w:r w:rsidRPr="001821C5">
        <w:rPr>
          <w:rFonts w:ascii="Times New Roman" w:hAnsi="Times New Roman"/>
          <w:sz w:val="28"/>
          <w:szCs w:val="28"/>
          <w:lang w:eastAsia="ru-RU"/>
        </w:rPr>
        <w:t>ь</w:t>
      </w:r>
      <w:r w:rsidRPr="001821C5">
        <w:rPr>
          <w:rFonts w:ascii="Times New Roman" w:hAnsi="Times New Roman"/>
          <w:sz w:val="28"/>
          <w:szCs w:val="28"/>
          <w:lang w:eastAsia="ru-RU"/>
        </w:rPr>
        <w:t>ных парковок, площадок для мусорных контейнеров, озеленение территорий и другие работы (принятые по желаниям жителей, утвержденных протоколом);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>общественные территории (территории общего пользования) - территории м</w:t>
      </w:r>
      <w:r w:rsidRPr="001821C5">
        <w:rPr>
          <w:rFonts w:ascii="Times New Roman" w:hAnsi="Times New Roman"/>
          <w:sz w:val="28"/>
          <w:szCs w:val="28"/>
          <w:lang w:eastAsia="ru-RU"/>
        </w:rPr>
        <w:t>у</w:t>
      </w:r>
      <w:r w:rsidRPr="001821C5">
        <w:rPr>
          <w:rFonts w:ascii="Times New Roman" w:hAnsi="Times New Roman"/>
          <w:sz w:val="28"/>
          <w:szCs w:val="28"/>
          <w:lang w:eastAsia="ru-RU"/>
        </w:rPr>
        <w:t>ниципальных образований, свободные от транспорта, в том числе пешеходные зоны, площади, улицы, скверы, парки, бульвары, пляжи, набережные, а также наземные, подземные, надземные части зданий и сооружений, специально предназначенные для использования неограниченным кругом лиц в целях дос</w:t>
      </w:r>
      <w:r w:rsidRPr="001821C5">
        <w:rPr>
          <w:rFonts w:ascii="Times New Roman" w:hAnsi="Times New Roman"/>
          <w:sz w:val="28"/>
          <w:szCs w:val="28"/>
          <w:lang w:eastAsia="ru-RU"/>
        </w:rPr>
        <w:t>у</w:t>
      </w:r>
      <w:r w:rsidRPr="001821C5">
        <w:rPr>
          <w:rFonts w:ascii="Times New Roman" w:hAnsi="Times New Roman"/>
          <w:sz w:val="28"/>
          <w:szCs w:val="28"/>
          <w:lang w:eastAsia="ru-RU"/>
        </w:rPr>
        <w:t>га, проведения массовых мероприятий;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озеленение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элемент благоустройства и ландшафтной организации террит</w:t>
      </w:r>
      <w:r w:rsidRPr="001821C5">
        <w:rPr>
          <w:rFonts w:ascii="Times New Roman" w:hAnsi="Times New Roman"/>
          <w:sz w:val="28"/>
          <w:szCs w:val="28"/>
          <w:lang w:eastAsia="ru-RU"/>
        </w:rPr>
        <w:t>о</w:t>
      </w:r>
      <w:r w:rsidRPr="001821C5">
        <w:rPr>
          <w:rFonts w:ascii="Times New Roman" w:hAnsi="Times New Roman"/>
          <w:sz w:val="28"/>
          <w:szCs w:val="28"/>
          <w:lang w:eastAsia="ru-RU"/>
        </w:rPr>
        <w:t>рии, обеспечивающий формирование среды муниципального образования с а</w:t>
      </w:r>
      <w:r w:rsidRPr="001821C5">
        <w:rPr>
          <w:rFonts w:ascii="Times New Roman" w:hAnsi="Times New Roman"/>
          <w:sz w:val="28"/>
          <w:szCs w:val="28"/>
          <w:lang w:eastAsia="ru-RU"/>
        </w:rPr>
        <w:t>к</w:t>
      </w:r>
      <w:r w:rsidRPr="001821C5">
        <w:rPr>
          <w:rFonts w:ascii="Times New Roman" w:hAnsi="Times New Roman"/>
          <w:sz w:val="28"/>
          <w:szCs w:val="28"/>
          <w:lang w:eastAsia="ru-RU"/>
        </w:rPr>
        <w:t>тивным использованием растительных компонентов, а также комплексный процесс, связанный с проведением работ по различным видам инженерной по</w:t>
      </w:r>
      <w:r w:rsidRPr="001821C5">
        <w:rPr>
          <w:rFonts w:ascii="Times New Roman" w:hAnsi="Times New Roman"/>
          <w:sz w:val="28"/>
          <w:szCs w:val="28"/>
          <w:lang w:eastAsia="ru-RU"/>
        </w:rPr>
        <w:t>д</w:t>
      </w:r>
      <w:r w:rsidRPr="001821C5">
        <w:rPr>
          <w:rFonts w:ascii="Times New Roman" w:hAnsi="Times New Roman"/>
          <w:sz w:val="28"/>
          <w:szCs w:val="28"/>
          <w:lang w:eastAsia="ru-RU"/>
        </w:rPr>
        <w:t>готовки (вертикальная планировка, террасирование, кронирование и другое) и благоустройству озелененных территорий (непосредственная посадка деревьев, в том числе крупномеров, кустарников, создание травянистых газонов, цветн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ков, альпинариев и розариев, устройство специализированных садов и другое);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 xml:space="preserve">парк </w:t>
      </w:r>
      <w:r w:rsidRPr="001821C5">
        <w:rPr>
          <w:rFonts w:ascii="Times New Roman" w:hAnsi="Times New Roman"/>
          <w:sz w:val="28"/>
          <w:szCs w:val="28"/>
          <w:lang w:eastAsia="ru-RU"/>
        </w:rPr>
        <w:t>- озелененная территория многофункционального или специализирова</w:t>
      </w:r>
      <w:r w:rsidRPr="001821C5">
        <w:rPr>
          <w:rFonts w:ascii="Times New Roman" w:hAnsi="Times New Roman"/>
          <w:sz w:val="28"/>
          <w:szCs w:val="28"/>
          <w:lang w:eastAsia="ru-RU"/>
        </w:rPr>
        <w:t>н</w:t>
      </w:r>
      <w:r w:rsidRPr="001821C5">
        <w:rPr>
          <w:rFonts w:ascii="Times New Roman" w:hAnsi="Times New Roman"/>
          <w:sz w:val="28"/>
          <w:szCs w:val="28"/>
          <w:lang w:eastAsia="ru-RU"/>
        </w:rPr>
        <w:t>ного направления рекреационной деятельности, предназначенная для период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ческого массового отдыха населения;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парковка (парковочное место)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специально обозначенное и примыкающее к проезжей части и (или) тротуару, обочине, эстакаде или мосту либо являюще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ся частью подэстакадных или подмостовых пространств, площадей и иных об</w:t>
      </w:r>
      <w:r w:rsidRPr="001821C5">
        <w:rPr>
          <w:rFonts w:ascii="Times New Roman" w:hAnsi="Times New Roman"/>
          <w:sz w:val="28"/>
          <w:szCs w:val="28"/>
          <w:lang w:eastAsia="ru-RU"/>
        </w:rPr>
        <w:t>ъ</w:t>
      </w:r>
      <w:r w:rsidRPr="001821C5">
        <w:rPr>
          <w:rFonts w:ascii="Times New Roman" w:hAnsi="Times New Roman"/>
          <w:sz w:val="28"/>
          <w:szCs w:val="28"/>
          <w:lang w:eastAsia="ru-RU"/>
        </w:rPr>
        <w:t>ектов улично-дорожной сети, зданий, строений или сооружений и предназн</w:t>
      </w:r>
      <w:r w:rsidRPr="001821C5">
        <w:rPr>
          <w:rFonts w:ascii="Times New Roman" w:hAnsi="Times New Roman"/>
          <w:sz w:val="28"/>
          <w:szCs w:val="28"/>
          <w:lang w:eastAsia="ru-RU"/>
        </w:rPr>
        <w:t>а</w:t>
      </w:r>
      <w:r w:rsidRPr="001821C5">
        <w:rPr>
          <w:rFonts w:ascii="Times New Roman" w:hAnsi="Times New Roman"/>
          <w:sz w:val="28"/>
          <w:szCs w:val="28"/>
          <w:lang w:eastAsia="ru-RU"/>
        </w:rPr>
        <w:t>ченное для организованной стоянки транспортных средств на платной основе или без взимания платы по решению собственника или иного владельца авт</w:t>
      </w:r>
      <w:r w:rsidRPr="001821C5">
        <w:rPr>
          <w:rFonts w:ascii="Times New Roman" w:hAnsi="Times New Roman"/>
          <w:sz w:val="28"/>
          <w:szCs w:val="28"/>
          <w:lang w:eastAsia="ru-RU"/>
        </w:rPr>
        <w:t>о</w:t>
      </w:r>
      <w:r w:rsidRPr="001821C5">
        <w:rPr>
          <w:rFonts w:ascii="Times New Roman" w:hAnsi="Times New Roman"/>
          <w:sz w:val="28"/>
          <w:szCs w:val="28"/>
          <w:lang w:eastAsia="ru-RU"/>
        </w:rPr>
        <w:t>мобильной дороги, собственника земельного участка либо собственника соо</w:t>
      </w:r>
      <w:r w:rsidRPr="001821C5">
        <w:rPr>
          <w:rFonts w:ascii="Times New Roman" w:hAnsi="Times New Roman"/>
          <w:sz w:val="28"/>
          <w:szCs w:val="28"/>
          <w:lang w:eastAsia="ru-RU"/>
        </w:rPr>
        <w:t>т</w:t>
      </w:r>
      <w:r w:rsidRPr="001821C5">
        <w:rPr>
          <w:rFonts w:ascii="Times New Roman" w:hAnsi="Times New Roman"/>
          <w:sz w:val="28"/>
          <w:szCs w:val="28"/>
          <w:lang w:eastAsia="ru-RU"/>
        </w:rPr>
        <w:t>ветствующей части здания, строения или сооружения;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сквер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объект </w:t>
      </w:r>
      <w:hyperlink r:id="rId7" w:tooltip="Озеленение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озеленения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представляющий собой участок величиной около 0,15–2 </w:t>
      </w:r>
      <w:hyperlink r:id="rId8" w:tooltip="Га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га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размещается на площади, перекрёстке </w:t>
      </w:r>
      <w:hyperlink r:id="rId9" w:tooltip="Улица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улиц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либо на примыкающем к улице участке квартала. Планировка включает </w:t>
      </w:r>
      <w:hyperlink r:id="rId10" w:tooltip="Дорожка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дорожки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площа</w:t>
      </w:r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</w:t>
      </w:r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ки, </w:t>
      </w:r>
      <w:hyperlink r:id="rId11" w:tooltip="Газон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газоны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 </w:t>
      </w:r>
      <w:hyperlink r:id="rId12" w:tooltip="Цветник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цветники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отдельные группы деревьев, кустарников. Предназнач</w:t>
      </w:r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а</w:t>
      </w:r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ется для кратковременного </w:t>
      </w:r>
      <w:hyperlink r:id="rId13" w:tooltip="Отдых" w:history="1">
        <w:r w:rsidRPr="001821C5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отдыха</w:t>
        </w:r>
      </w:hyperlink>
      <w:r w:rsidRPr="001821C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пешеходов и художественного оформления архитектурного ансамбля;</w:t>
      </w:r>
    </w:p>
    <w:p w:rsidR="00C1691C" w:rsidRPr="001821C5" w:rsidRDefault="00C1691C" w:rsidP="00C50A6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 xml:space="preserve">улица 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1821C5">
        <w:rPr>
          <w:rFonts w:ascii="Times New Roman" w:hAnsi="Times New Roman"/>
          <w:color w:val="000000"/>
          <w:sz w:val="28"/>
          <w:szCs w:val="28"/>
          <w:lang w:eastAsia="ru-RU"/>
        </w:rPr>
        <w:t>обустроенная и используемая для движения транспортных средств и пешеходов полоса земли либо поверхность искусственного сооружения, нах</w:t>
      </w:r>
      <w:r w:rsidRPr="001821C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1821C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дящаяся в пределах населенных пунктов, в том числе магистральная дорога скоростного и регулируемого движения, пешеходная, велосипедная и парковая дорога, дорога </w:t>
      </w:r>
      <w:r w:rsidRPr="001821C5">
        <w:rPr>
          <w:rFonts w:ascii="Times New Roman" w:hAnsi="Times New Roman"/>
          <w:sz w:val="28"/>
          <w:szCs w:val="28"/>
          <w:lang w:eastAsia="ru-RU"/>
        </w:rPr>
        <w:t>в коммунально-складских зонах (районах);</w:t>
      </w:r>
    </w:p>
    <w:p w:rsidR="00C1691C" w:rsidRPr="001821C5" w:rsidRDefault="00C1691C" w:rsidP="00BC327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C3274">
        <w:rPr>
          <w:rFonts w:ascii="Times New Roman" w:hAnsi="Times New Roman"/>
          <w:b/>
          <w:sz w:val="28"/>
          <w:szCs w:val="28"/>
          <w:lang w:eastAsia="ru-RU"/>
        </w:rPr>
        <w:t>элементы благоустройства территории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- декоративные, технические, план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ровочные, конструктивные устройства, растительные компоненты, различные виды оборудования и оформления, малые архитектурные формы, некапитал</w:t>
      </w:r>
      <w:r w:rsidRPr="001821C5">
        <w:rPr>
          <w:rFonts w:ascii="Times New Roman" w:hAnsi="Times New Roman"/>
          <w:sz w:val="28"/>
          <w:szCs w:val="28"/>
          <w:lang w:eastAsia="ru-RU"/>
        </w:rPr>
        <w:t>ь</w:t>
      </w:r>
      <w:r w:rsidRPr="001821C5">
        <w:rPr>
          <w:rFonts w:ascii="Times New Roman" w:hAnsi="Times New Roman"/>
          <w:sz w:val="28"/>
          <w:szCs w:val="28"/>
          <w:lang w:eastAsia="ru-RU"/>
        </w:rPr>
        <w:t>ные нестационарные сооружения, наружная реклама и информация, использу</w:t>
      </w:r>
      <w:r w:rsidRPr="001821C5">
        <w:rPr>
          <w:rFonts w:ascii="Times New Roman" w:hAnsi="Times New Roman"/>
          <w:sz w:val="28"/>
          <w:szCs w:val="28"/>
          <w:lang w:eastAsia="ru-RU"/>
        </w:rPr>
        <w:t>е</w:t>
      </w:r>
      <w:r w:rsidRPr="001821C5">
        <w:rPr>
          <w:rFonts w:ascii="Times New Roman" w:hAnsi="Times New Roman"/>
          <w:sz w:val="28"/>
          <w:szCs w:val="28"/>
          <w:lang w:eastAsia="ru-RU"/>
        </w:rPr>
        <w:t>мые как составные части благоустройства</w:t>
      </w:r>
    </w:p>
    <w:p w:rsidR="00C1691C" w:rsidRPr="001821C5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sz w:val="28"/>
          <w:szCs w:val="28"/>
        </w:rPr>
      </w:pPr>
    </w:p>
    <w:p w:rsidR="00C1691C" w:rsidRPr="001821C5" w:rsidRDefault="00C1691C" w:rsidP="001821C5">
      <w:pPr>
        <w:pStyle w:val="11"/>
        <w:numPr>
          <w:ilvl w:val="0"/>
          <w:numId w:val="1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1821C5">
        <w:rPr>
          <w:rFonts w:ascii="Times New Roman" w:hAnsi="Times New Roman"/>
          <w:b/>
          <w:sz w:val="28"/>
          <w:szCs w:val="28"/>
        </w:rPr>
        <w:t>Характеристика текущего состояния сферы благоустройства в мун</w:t>
      </w:r>
      <w:r w:rsidRPr="001821C5">
        <w:rPr>
          <w:rFonts w:ascii="Times New Roman" w:hAnsi="Times New Roman"/>
          <w:b/>
          <w:sz w:val="28"/>
          <w:szCs w:val="28"/>
        </w:rPr>
        <w:t>и</w:t>
      </w:r>
      <w:r w:rsidRPr="001821C5">
        <w:rPr>
          <w:rFonts w:ascii="Times New Roman" w:hAnsi="Times New Roman"/>
          <w:b/>
          <w:sz w:val="28"/>
          <w:szCs w:val="28"/>
        </w:rPr>
        <w:t>ципальном образовании</w:t>
      </w:r>
    </w:p>
    <w:p w:rsidR="00C1691C" w:rsidRPr="009166F3" w:rsidRDefault="00C1691C" w:rsidP="00B07A8A">
      <w:pPr>
        <w:widowControl w:val="0"/>
        <w:autoSpaceDE w:val="0"/>
        <w:autoSpaceDN w:val="0"/>
        <w:spacing w:after="0"/>
        <w:ind w:left="720"/>
        <w:jc w:val="center"/>
        <w:outlineLvl w:val="1"/>
        <w:rPr>
          <w:rFonts w:ascii="Times New Roman" w:hAnsi="Times New Roman"/>
          <w:b/>
          <w:szCs w:val="20"/>
          <w:lang w:eastAsia="ru-RU"/>
        </w:rPr>
      </w:pPr>
    </w:p>
    <w:p w:rsidR="00C1691C" w:rsidRPr="009166F3" w:rsidRDefault="00C1691C" w:rsidP="00B07A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Одним из приоритетных направлений развития муниципального образ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вания является повышение уровня благоустройства, 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созданию </w:t>
      </w:r>
      <w:r>
        <w:rPr>
          <w:rFonts w:ascii="Times New Roman" w:hAnsi="Times New Roman"/>
          <w:sz w:val="28"/>
          <w:szCs w:val="28"/>
          <w:lang w:eastAsia="ru-RU"/>
        </w:rPr>
        <w:t xml:space="preserve">благоприятных </w:t>
      </w:r>
      <w:r w:rsidRPr="009166F3">
        <w:rPr>
          <w:rFonts w:ascii="Times New Roman" w:hAnsi="Times New Roman"/>
          <w:sz w:val="28"/>
          <w:szCs w:val="28"/>
          <w:lang w:eastAsia="ru-RU"/>
        </w:rPr>
        <w:t>условий для проживания жите</w:t>
      </w:r>
      <w:r>
        <w:rPr>
          <w:rFonts w:ascii="Times New Roman" w:hAnsi="Times New Roman"/>
          <w:sz w:val="28"/>
          <w:szCs w:val="28"/>
          <w:lang w:eastAsia="ru-RU"/>
        </w:rPr>
        <w:t>лей муниципального образования</w:t>
      </w:r>
      <w:r w:rsidRPr="009166F3">
        <w:rPr>
          <w:rFonts w:ascii="Times New Roman" w:hAnsi="Times New Roman"/>
          <w:sz w:val="28"/>
          <w:szCs w:val="28"/>
          <w:lang w:eastAsia="ru-RU"/>
        </w:rPr>
        <w:t>. Объекты бл</w:t>
      </w:r>
      <w:r w:rsidRPr="009166F3">
        <w:rPr>
          <w:rFonts w:ascii="Times New Roman" w:hAnsi="Times New Roman"/>
          <w:sz w:val="28"/>
          <w:szCs w:val="28"/>
          <w:lang w:eastAsia="ru-RU"/>
        </w:rPr>
        <w:t>а</w:t>
      </w:r>
      <w:r w:rsidRPr="009166F3">
        <w:rPr>
          <w:rFonts w:ascii="Times New Roman" w:hAnsi="Times New Roman"/>
          <w:sz w:val="28"/>
          <w:szCs w:val="28"/>
          <w:lang w:eastAsia="ru-RU"/>
        </w:rPr>
        <w:t>гоустройства должны обеспечивать комфортные и безопасные условия прож</w:t>
      </w:r>
      <w:r w:rsidRPr="009166F3">
        <w:rPr>
          <w:rFonts w:ascii="Times New Roman" w:hAnsi="Times New Roman"/>
          <w:sz w:val="28"/>
          <w:szCs w:val="28"/>
          <w:lang w:eastAsia="ru-RU"/>
        </w:rPr>
        <w:t>и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вания различных групп населения, создавать привлекательность </w:t>
      </w:r>
      <w:r>
        <w:rPr>
          <w:rFonts w:ascii="Times New Roman" w:hAnsi="Times New Roman"/>
          <w:sz w:val="28"/>
          <w:szCs w:val="28"/>
          <w:lang w:eastAsia="ru-RU"/>
        </w:rPr>
        <w:t>территории муниципального образования.</w:t>
      </w:r>
    </w:p>
    <w:p w:rsidR="00C1691C" w:rsidRPr="007C15AF" w:rsidRDefault="00C1691C" w:rsidP="00B07A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E2939">
        <w:rPr>
          <w:rFonts w:ascii="Times New Roman" w:hAnsi="Times New Roman"/>
          <w:sz w:val="28"/>
          <w:szCs w:val="28"/>
        </w:rPr>
        <w:t>Многие объекты благоустройства, такие как пешеходные зоны, зоны о</w:t>
      </w:r>
      <w:r w:rsidRPr="009E2939">
        <w:rPr>
          <w:rFonts w:ascii="Times New Roman" w:hAnsi="Times New Roman"/>
          <w:sz w:val="28"/>
          <w:szCs w:val="28"/>
        </w:rPr>
        <w:t>т</w:t>
      </w:r>
      <w:r w:rsidRPr="009E2939">
        <w:rPr>
          <w:rFonts w:ascii="Times New Roman" w:hAnsi="Times New Roman"/>
          <w:sz w:val="28"/>
          <w:szCs w:val="28"/>
        </w:rPr>
        <w:t>дыха, тротуары, объекты уличного освещения, не обеспечивают комфортных условий жизнедеятельности населения и нуждаются в ремонте и реконстру</w:t>
      </w:r>
      <w:r w:rsidRPr="009E2939">
        <w:rPr>
          <w:rFonts w:ascii="Times New Roman" w:hAnsi="Times New Roman"/>
          <w:sz w:val="28"/>
          <w:szCs w:val="28"/>
        </w:rPr>
        <w:t>к</w:t>
      </w:r>
      <w:r w:rsidRPr="009E2939">
        <w:rPr>
          <w:rFonts w:ascii="Times New Roman" w:hAnsi="Times New Roman"/>
          <w:sz w:val="28"/>
          <w:szCs w:val="28"/>
        </w:rPr>
        <w:t>ции.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существующем жилищном фонде на территории муниципального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разования объекты благоустройства дворов а так же наиболее посещаемые гражданами муниципальных территорий общественного пользования за мн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голетний период эксплуатации пришли в ветхое состояние, и не отвечают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временным требованиям, обусловленным нормам Градостроительного и 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лищного кодексов Российской Федерации. 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Результаты обследования дворовых территорий показали, что значител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ная часть  асфальтобетонного покрытия внутри дворовых проездов и троту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ров имеет высокую степень износа. В большинстве дворов отсутствуют эл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менты благоустройства территории, специально оборудованных автостоянок для автомобилей, а так же недостаточно оборудованных детских и спортивно - игровых площадок.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В связи с этим, следует создать многофункциональное разнообразие двор</w:t>
      </w:r>
      <w:r w:rsidRPr="009166F3">
        <w:rPr>
          <w:rFonts w:ascii="Times New Roman" w:hAnsi="Times New Roman"/>
          <w:sz w:val="28"/>
          <w:szCs w:val="28"/>
          <w:lang w:eastAsia="ru-RU"/>
        </w:rPr>
        <w:t>о</w:t>
      </w:r>
      <w:r w:rsidRPr="009166F3">
        <w:rPr>
          <w:rFonts w:ascii="Times New Roman" w:hAnsi="Times New Roman"/>
          <w:sz w:val="28"/>
          <w:szCs w:val="28"/>
          <w:lang w:eastAsia="ru-RU"/>
        </w:rPr>
        <w:t>вого пространства – насыщенность территорий жилых комплексов разноо</w:t>
      </w:r>
      <w:r w:rsidRPr="009166F3">
        <w:rPr>
          <w:rFonts w:ascii="Times New Roman" w:hAnsi="Times New Roman"/>
          <w:sz w:val="28"/>
          <w:szCs w:val="28"/>
          <w:lang w:eastAsia="ru-RU"/>
        </w:rPr>
        <w:t>б</w:t>
      </w:r>
      <w:r w:rsidRPr="009166F3">
        <w:rPr>
          <w:rFonts w:ascii="Times New Roman" w:hAnsi="Times New Roman"/>
          <w:sz w:val="28"/>
          <w:szCs w:val="28"/>
          <w:lang w:eastAsia="ru-RU"/>
        </w:rPr>
        <w:t>разными зонами, удовлетворяющими потребности и интересы различных групп населения, сохраняя гармоничное сосуществование общественных и приватных пространств.</w:t>
      </w:r>
    </w:p>
    <w:p w:rsidR="00C1691C" w:rsidRPr="009C25DC" w:rsidRDefault="00C1691C" w:rsidP="007829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территории муниципального образования</w:t>
      </w:r>
      <w:r w:rsidRPr="009C25DC">
        <w:rPr>
          <w:rFonts w:ascii="Times New Roman" w:hAnsi="Times New Roman"/>
          <w:sz w:val="28"/>
          <w:szCs w:val="28"/>
          <w:lang w:eastAsia="ru-RU"/>
        </w:rPr>
        <w:t xml:space="preserve"> Октябрьс</w:t>
      </w:r>
      <w:r>
        <w:rPr>
          <w:rFonts w:ascii="Times New Roman" w:hAnsi="Times New Roman"/>
          <w:sz w:val="28"/>
          <w:szCs w:val="28"/>
          <w:lang w:eastAsia="ru-RU"/>
        </w:rPr>
        <w:t>кий сельсовет 40 многоквартирных</w:t>
      </w:r>
      <w:r w:rsidRPr="009C25DC">
        <w:rPr>
          <w:rFonts w:ascii="Times New Roman" w:hAnsi="Times New Roman"/>
          <w:sz w:val="28"/>
          <w:szCs w:val="28"/>
          <w:lang w:eastAsia="ru-RU"/>
        </w:rPr>
        <w:t xml:space="preserve"> жил</w:t>
      </w:r>
      <w:r>
        <w:rPr>
          <w:rFonts w:ascii="Times New Roman" w:hAnsi="Times New Roman"/>
          <w:sz w:val="28"/>
          <w:szCs w:val="28"/>
          <w:lang w:eastAsia="ru-RU"/>
        </w:rPr>
        <w:t>ых</w:t>
      </w:r>
      <w:r w:rsidRPr="009C25DC">
        <w:rPr>
          <w:rFonts w:ascii="Times New Roman" w:hAnsi="Times New Roman"/>
          <w:sz w:val="28"/>
          <w:szCs w:val="28"/>
          <w:lang w:eastAsia="ru-RU"/>
        </w:rPr>
        <w:t xml:space="preserve"> дом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9C25DC">
        <w:rPr>
          <w:rFonts w:ascii="Times New Roman" w:hAnsi="Times New Roman"/>
          <w:sz w:val="28"/>
          <w:szCs w:val="28"/>
          <w:lang w:eastAsia="ru-RU"/>
        </w:rPr>
        <w:t xml:space="preserve">, в которых проживает 7707 человек. </w:t>
      </w:r>
    </w:p>
    <w:p w:rsidR="00C1691C" w:rsidRPr="009C25DC" w:rsidRDefault="00C1691C" w:rsidP="0078291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25DC">
        <w:rPr>
          <w:rFonts w:ascii="Times New Roman" w:hAnsi="Times New Roman"/>
          <w:sz w:val="28"/>
          <w:szCs w:val="28"/>
          <w:lang w:eastAsia="ru-RU"/>
        </w:rPr>
        <w:t>11 дворовых территорий охватывают 40 многоквартирных домов, на о</w:t>
      </w:r>
      <w:r w:rsidRPr="009C25DC">
        <w:rPr>
          <w:rFonts w:ascii="Times New Roman" w:hAnsi="Times New Roman"/>
          <w:sz w:val="28"/>
          <w:szCs w:val="28"/>
          <w:lang w:eastAsia="ru-RU"/>
        </w:rPr>
        <w:t>б</w:t>
      </w:r>
      <w:r w:rsidRPr="009C25DC">
        <w:rPr>
          <w:rFonts w:ascii="Times New Roman" w:hAnsi="Times New Roman"/>
          <w:sz w:val="28"/>
          <w:szCs w:val="28"/>
          <w:lang w:eastAsia="ru-RU"/>
        </w:rPr>
        <w:t xml:space="preserve">щей площади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77000 м2"/>
        </w:smartTagPr>
        <w:r>
          <w:rPr>
            <w:rFonts w:ascii="Times New Roman" w:hAnsi="Times New Roman"/>
            <w:sz w:val="28"/>
            <w:szCs w:val="28"/>
            <w:lang w:eastAsia="ru-RU"/>
          </w:rPr>
          <w:t xml:space="preserve">177000 </w:t>
        </w:r>
        <w:r w:rsidRPr="009C25DC">
          <w:rPr>
            <w:rFonts w:ascii="Times New Roman" w:hAnsi="Times New Roman"/>
            <w:sz w:val="28"/>
            <w:szCs w:val="28"/>
            <w:lang w:eastAsia="ru-RU"/>
          </w:rPr>
          <w:t>м</w:t>
        </w:r>
        <w:r>
          <w:rPr>
            <w:rFonts w:ascii="Times New Roman" w:hAnsi="Times New Roman"/>
            <w:sz w:val="28"/>
            <w:szCs w:val="28"/>
            <w:lang w:eastAsia="ru-RU"/>
          </w:rPr>
          <w:t>2</w:t>
        </w:r>
      </w:smartTag>
      <w:r w:rsidRPr="009C25DC">
        <w:rPr>
          <w:rFonts w:ascii="Times New Roman" w:hAnsi="Times New Roman"/>
          <w:sz w:val="28"/>
          <w:szCs w:val="28"/>
          <w:lang w:eastAsia="ru-RU"/>
        </w:rPr>
        <w:t xml:space="preserve">.  На территории 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9C25DC">
        <w:rPr>
          <w:rFonts w:ascii="Times New Roman" w:hAnsi="Times New Roman"/>
          <w:sz w:val="28"/>
          <w:szCs w:val="28"/>
          <w:lang w:eastAsia="ru-RU"/>
        </w:rPr>
        <w:t xml:space="preserve"> дворовых территорий МКД об</w:t>
      </w:r>
      <w:r w:rsidRPr="009C25DC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>строены детскими игровыми площадками</w:t>
      </w:r>
      <w:r w:rsidRPr="009C25DC">
        <w:rPr>
          <w:rFonts w:ascii="Times New Roman" w:hAnsi="Times New Roman"/>
          <w:sz w:val="28"/>
          <w:szCs w:val="28"/>
          <w:lang w:eastAsia="ru-RU"/>
        </w:rPr>
        <w:t>.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За последние </w:t>
      </w:r>
      <w:r>
        <w:rPr>
          <w:rFonts w:ascii="Times New Roman" w:hAnsi="Times New Roman"/>
          <w:sz w:val="28"/>
          <w:szCs w:val="28"/>
          <w:lang w:eastAsia="ru-RU"/>
        </w:rPr>
        <w:t>пять лет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селе Октябрьское муниципального образования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благоустроено 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дворовых террито</w:t>
      </w:r>
      <w:r>
        <w:rPr>
          <w:rFonts w:ascii="Times New Roman" w:hAnsi="Times New Roman"/>
          <w:sz w:val="28"/>
          <w:szCs w:val="28"/>
          <w:lang w:eastAsia="ru-RU"/>
        </w:rPr>
        <w:t>рий, из них в 2012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году –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9166F3">
        <w:rPr>
          <w:rFonts w:ascii="Times New Roman" w:hAnsi="Times New Roman"/>
          <w:sz w:val="28"/>
          <w:szCs w:val="28"/>
          <w:lang w:eastAsia="ru-RU"/>
        </w:rPr>
        <w:t>, в 201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году – </w:t>
      </w:r>
      <w:r>
        <w:rPr>
          <w:rFonts w:ascii="Times New Roman" w:hAnsi="Times New Roman"/>
          <w:sz w:val="28"/>
          <w:szCs w:val="28"/>
          <w:lang w:eastAsia="ru-RU"/>
        </w:rPr>
        <w:t xml:space="preserve">2, 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что состави</w:t>
      </w:r>
      <w:r>
        <w:rPr>
          <w:rFonts w:ascii="Times New Roman" w:hAnsi="Times New Roman"/>
          <w:sz w:val="28"/>
          <w:szCs w:val="28"/>
          <w:lang w:eastAsia="ru-RU"/>
        </w:rPr>
        <w:t>ло 27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% от общего количества дворовых территорий. </w:t>
      </w:r>
    </w:p>
    <w:p w:rsidR="00C1691C" w:rsidRPr="003C6876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 xml:space="preserve">Кроме того, на территории </w:t>
      </w:r>
      <w:r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насчи</w:t>
      </w:r>
      <w:r>
        <w:rPr>
          <w:rFonts w:ascii="Times New Roman" w:hAnsi="Times New Roman"/>
          <w:sz w:val="28"/>
          <w:szCs w:val="28"/>
          <w:lang w:eastAsia="ru-RU"/>
        </w:rPr>
        <w:t>тывается 2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благоустроенных общественных пространства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(парки), что составляет 13364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квадратных метров общественных пространств.</w:t>
      </w:r>
    </w:p>
    <w:p w:rsidR="00C1691C" w:rsidRPr="009166F3" w:rsidRDefault="00C1691C" w:rsidP="00B07A8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По причине недостаточного финансирования отсутствовала возможность комплексного обустройства территории в соответствии с нормативными треб</w:t>
      </w:r>
      <w:r w:rsidRPr="009166F3">
        <w:rPr>
          <w:rFonts w:ascii="Times New Roman" w:hAnsi="Times New Roman"/>
          <w:sz w:val="28"/>
          <w:szCs w:val="28"/>
          <w:lang w:eastAsia="ru-RU"/>
        </w:rPr>
        <w:t>о</w:t>
      </w:r>
      <w:r w:rsidRPr="009166F3">
        <w:rPr>
          <w:rFonts w:ascii="Times New Roman" w:hAnsi="Times New Roman"/>
          <w:sz w:val="28"/>
          <w:szCs w:val="28"/>
          <w:lang w:eastAsia="ru-RU"/>
        </w:rPr>
        <w:t>ваниями.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Реализация Программы позволит создать благоприятные условия среды об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тания, повысит комфортность проживания жителей, обеспечить более эффе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тивную эксплуатацию жилых домов, сформировать активную гражданскую позицию населения по средством его участия в благоустройстве внутридв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ровых территорий, повысить уровень и качество жизни жителей села.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об оценке состояния сферы благоустройства в муниципальном образовании Октябрьский сельсовет приведена в приложении 5.</w:t>
      </w:r>
    </w:p>
    <w:p w:rsidR="00C1691C" w:rsidRDefault="00C1691C" w:rsidP="00B07A8A">
      <w:pPr>
        <w:tabs>
          <w:tab w:val="left" w:pos="9638"/>
        </w:tabs>
        <w:ind w:right="278"/>
        <w:jc w:val="both"/>
        <w:rPr>
          <w:rFonts w:ascii="Times New Roman" w:hAnsi="Times New Roman"/>
          <w:sz w:val="28"/>
          <w:szCs w:val="28"/>
        </w:rPr>
      </w:pPr>
    </w:p>
    <w:p w:rsidR="00C1691C" w:rsidRPr="001821C5" w:rsidRDefault="00C1691C" w:rsidP="001821C5">
      <w:pPr>
        <w:pStyle w:val="ListParagraph"/>
        <w:numPr>
          <w:ilvl w:val="0"/>
          <w:numId w:val="13"/>
        </w:numPr>
        <w:tabs>
          <w:tab w:val="left" w:pos="9638"/>
        </w:tabs>
        <w:ind w:right="27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821C5">
        <w:rPr>
          <w:rFonts w:ascii="Times New Roman" w:hAnsi="Times New Roman"/>
          <w:b/>
          <w:sz w:val="28"/>
          <w:szCs w:val="28"/>
        </w:rPr>
        <w:t>Приоритеты региональной политики в сфере благоустройства, фо</w:t>
      </w:r>
      <w:r w:rsidRPr="001821C5">
        <w:rPr>
          <w:rFonts w:ascii="Times New Roman" w:hAnsi="Times New Roman"/>
          <w:b/>
          <w:sz w:val="28"/>
          <w:szCs w:val="28"/>
        </w:rPr>
        <w:t>р</w:t>
      </w:r>
      <w:r w:rsidRPr="001821C5">
        <w:rPr>
          <w:rFonts w:ascii="Times New Roman" w:hAnsi="Times New Roman"/>
          <w:b/>
          <w:sz w:val="28"/>
          <w:szCs w:val="28"/>
        </w:rPr>
        <w:t>мулировка целей и постановка задач программы</w:t>
      </w:r>
    </w:p>
    <w:p w:rsidR="00C1691C" w:rsidRPr="00336F86" w:rsidRDefault="00C1691C" w:rsidP="00B07A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6F86">
        <w:rPr>
          <w:rFonts w:ascii="Times New Roman" w:hAnsi="Times New Roman"/>
          <w:sz w:val="28"/>
          <w:szCs w:val="28"/>
        </w:rPr>
        <w:t>Приоритетами муниципальной политики в сфере жилищно-коммунального х</w:t>
      </w:r>
      <w:r w:rsidRPr="00336F86">
        <w:rPr>
          <w:rFonts w:ascii="Times New Roman" w:hAnsi="Times New Roman"/>
          <w:sz w:val="28"/>
          <w:szCs w:val="28"/>
        </w:rPr>
        <w:t>о</w:t>
      </w:r>
      <w:r w:rsidRPr="00336F86">
        <w:rPr>
          <w:rFonts w:ascii="Times New Roman" w:hAnsi="Times New Roman"/>
          <w:sz w:val="28"/>
          <w:szCs w:val="28"/>
        </w:rPr>
        <w:t>зяйства муниципального образования являются:</w:t>
      </w:r>
    </w:p>
    <w:p w:rsidR="00C1691C" w:rsidRPr="00336F86" w:rsidRDefault="00C1691C" w:rsidP="00B07A8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36F86">
        <w:rPr>
          <w:rFonts w:ascii="Times New Roman" w:hAnsi="Times New Roman"/>
          <w:sz w:val="28"/>
          <w:szCs w:val="28"/>
        </w:rPr>
        <w:t>- повышение комфортности условий проживания граждан;</w:t>
      </w:r>
    </w:p>
    <w:p w:rsidR="00C1691C" w:rsidRDefault="00C1691C" w:rsidP="00B07A8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благоустройство территорий;</w:t>
      </w:r>
    </w:p>
    <w:p w:rsidR="00C1691C" w:rsidRPr="0021074B" w:rsidRDefault="00C1691C" w:rsidP="00B07A8A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</w:t>
      </w:r>
      <w:r w:rsidRPr="0021074B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дворовых территорий сельсовета.</w:t>
      </w:r>
    </w:p>
    <w:p w:rsidR="00C1691C" w:rsidRPr="0021074B" w:rsidRDefault="00C1691C" w:rsidP="00B07A8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1691C" w:rsidRPr="00336F86" w:rsidRDefault="00C1691C" w:rsidP="00B07A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6F86">
        <w:rPr>
          <w:rFonts w:ascii="Times New Roman" w:hAnsi="Times New Roman"/>
          <w:sz w:val="28"/>
          <w:szCs w:val="28"/>
        </w:rPr>
        <w:t>При разработке мероприятий Программы сформированы и определены осно</w:t>
      </w:r>
      <w:r w:rsidRPr="00336F86">
        <w:rPr>
          <w:rFonts w:ascii="Times New Roman" w:hAnsi="Times New Roman"/>
          <w:sz w:val="28"/>
          <w:szCs w:val="28"/>
        </w:rPr>
        <w:t>в</w:t>
      </w:r>
      <w:r w:rsidRPr="00336F86">
        <w:rPr>
          <w:rFonts w:ascii="Times New Roman" w:hAnsi="Times New Roman"/>
          <w:sz w:val="28"/>
          <w:szCs w:val="28"/>
        </w:rPr>
        <w:t>ные цели и задачи.</w:t>
      </w:r>
    </w:p>
    <w:p w:rsidR="00C1691C" w:rsidRPr="00820DFD" w:rsidRDefault="00C1691C" w:rsidP="00B07A8A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1074B">
        <w:rPr>
          <w:rFonts w:ascii="Times New Roman" w:hAnsi="Times New Roman"/>
          <w:sz w:val="28"/>
          <w:szCs w:val="28"/>
        </w:rPr>
        <w:t>Целью реализации Программы является повышение уровня комфортности жизнедеятельности граждан посредством благоустройства дворовых террит</w:t>
      </w:r>
      <w:r w:rsidRPr="0021074B">
        <w:rPr>
          <w:rFonts w:ascii="Times New Roman" w:hAnsi="Times New Roman"/>
          <w:sz w:val="28"/>
          <w:szCs w:val="28"/>
        </w:rPr>
        <w:t>о</w:t>
      </w:r>
      <w:r w:rsidRPr="0021074B">
        <w:rPr>
          <w:rFonts w:ascii="Times New Roman" w:hAnsi="Times New Roman"/>
          <w:sz w:val="28"/>
          <w:szCs w:val="28"/>
        </w:rPr>
        <w:t>рий, также наиболее посещаемых территорий общественного пользования н</w:t>
      </w:r>
      <w:r w:rsidRPr="0021074B">
        <w:rPr>
          <w:rFonts w:ascii="Times New Roman" w:hAnsi="Times New Roman"/>
          <w:sz w:val="28"/>
          <w:szCs w:val="28"/>
        </w:rPr>
        <w:t>а</w:t>
      </w:r>
      <w:r w:rsidRPr="0021074B">
        <w:rPr>
          <w:rFonts w:ascii="Times New Roman" w:hAnsi="Times New Roman"/>
          <w:sz w:val="28"/>
          <w:szCs w:val="28"/>
        </w:rPr>
        <w:t>селением</w:t>
      </w:r>
      <w:r>
        <w:rPr>
          <w:rFonts w:ascii="Times New Roman" w:hAnsi="Times New Roman"/>
          <w:sz w:val="28"/>
          <w:szCs w:val="28"/>
        </w:rPr>
        <w:t>.</w:t>
      </w:r>
    </w:p>
    <w:p w:rsidR="00C1691C" w:rsidRPr="00A11ADE" w:rsidRDefault="00C1691C" w:rsidP="00B07A8A">
      <w:pPr>
        <w:pStyle w:val="fn2r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11ADE">
        <w:rPr>
          <w:sz w:val="28"/>
          <w:szCs w:val="28"/>
        </w:rPr>
        <w:t xml:space="preserve"> Для достижения этой цели предлагается выполнить задачи по ремонту и благ</w:t>
      </w:r>
      <w:r w:rsidRPr="00A11ADE">
        <w:rPr>
          <w:sz w:val="28"/>
          <w:szCs w:val="28"/>
        </w:rPr>
        <w:t>о</w:t>
      </w:r>
      <w:r w:rsidRPr="00A11ADE">
        <w:rPr>
          <w:sz w:val="28"/>
          <w:szCs w:val="28"/>
        </w:rPr>
        <w:t xml:space="preserve">устройству дворовых территорий многоквартирных домов, а также </w:t>
      </w:r>
      <w:r>
        <w:rPr>
          <w:sz w:val="28"/>
          <w:szCs w:val="28"/>
        </w:rPr>
        <w:t>обществе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 </w:t>
      </w:r>
      <w:r w:rsidRPr="0094154F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муниципального образования входящих в перечень минимал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и дополнительных видов работ в соответствии с правилами предоставл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 распределения субсидий</w:t>
      </w:r>
      <w:r w:rsidRPr="00A11ADE">
        <w:rPr>
          <w:sz w:val="28"/>
          <w:szCs w:val="28"/>
        </w:rPr>
        <w:t>:</w:t>
      </w:r>
    </w:p>
    <w:p w:rsidR="00C1691C" w:rsidRDefault="00C1691C" w:rsidP="00B07A8A">
      <w:pPr>
        <w:shd w:val="clear" w:color="auto" w:fill="FFFFFF"/>
        <w:ind w:right="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8161B">
        <w:rPr>
          <w:rFonts w:ascii="Times New Roman" w:hAnsi="Times New Roman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8161B">
        <w:rPr>
          <w:rFonts w:ascii="Times New Roman" w:hAnsi="Times New Roman"/>
          <w:sz w:val="28"/>
          <w:szCs w:val="28"/>
        </w:rPr>
        <w:t>улучшение состояния благоустройства  придомовых территорий мног</w:t>
      </w:r>
      <w:r w:rsidRPr="00E8161B">
        <w:rPr>
          <w:rFonts w:ascii="Times New Roman" w:hAnsi="Times New Roman"/>
          <w:sz w:val="28"/>
          <w:szCs w:val="28"/>
        </w:rPr>
        <w:t>о</w:t>
      </w:r>
      <w:r w:rsidRPr="00E8161B">
        <w:rPr>
          <w:rFonts w:ascii="Times New Roman" w:hAnsi="Times New Roman"/>
          <w:sz w:val="28"/>
          <w:szCs w:val="28"/>
        </w:rPr>
        <w:t>квартирных домов: восстановление (устройство) покрытия дворовых проездов; устройство парковочных мест при возможности; организация освещения пр</w:t>
      </w:r>
      <w:r w:rsidRPr="00E8161B">
        <w:rPr>
          <w:rFonts w:ascii="Times New Roman" w:hAnsi="Times New Roman"/>
          <w:sz w:val="28"/>
          <w:szCs w:val="28"/>
        </w:rPr>
        <w:t>и</w:t>
      </w:r>
      <w:r w:rsidRPr="00E8161B">
        <w:rPr>
          <w:rFonts w:ascii="Times New Roman" w:hAnsi="Times New Roman"/>
          <w:sz w:val="28"/>
          <w:szCs w:val="28"/>
        </w:rPr>
        <w:t>домовых территорий, подъездов и дорог; озеленение придомовых территорий; р</w:t>
      </w:r>
      <w:r>
        <w:rPr>
          <w:rFonts w:ascii="Times New Roman" w:hAnsi="Times New Roman"/>
          <w:sz w:val="28"/>
          <w:szCs w:val="28"/>
        </w:rPr>
        <w:t xml:space="preserve">емонт </w:t>
      </w:r>
      <w:r w:rsidRPr="00E8161B">
        <w:rPr>
          <w:rFonts w:ascii="Times New Roman" w:hAnsi="Times New Roman"/>
          <w:sz w:val="28"/>
          <w:szCs w:val="28"/>
        </w:rPr>
        <w:t xml:space="preserve"> тротуаров, расположенных на придомовых территориях и на подходах к ним;</w:t>
      </w:r>
    </w:p>
    <w:p w:rsidR="00C1691C" w:rsidRDefault="00C1691C" w:rsidP="00B07A8A">
      <w:pPr>
        <w:shd w:val="clear" w:color="auto" w:fill="FFFFFF"/>
        <w:ind w:right="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благоустройство общественных территорий муниципального образования Октябрьский сельсовет.</w:t>
      </w:r>
    </w:p>
    <w:p w:rsidR="00C1691C" w:rsidRPr="001821C5" w:rsidRDefault="00C1691C" w:rsidP="001821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1821C5">
        <w:rPr>
          <w:rFonts w:ascii="Times New Roman" w:hAnsi="Times New Roman"/>
          <w:b/>
          <w:sz w:val="28"/>
          <w:szCs w:val="28"/>
          <w:lang w:eastAsia="ru-RU"/>
        </w:rPr>
        <w:t>. Перечень показателей (индикаторов) муниципальной программы</w:t>
      </w:r>
    </w:p>
    <w:p w:rsidR="00C1691C" w:rsidRPr="001821C5" w:rsidRDefault="00C1691C" w:rsidP="001821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1691C" w:rsidRPr="001821C5" w:rsidRDefault="00C1691C" w:rsidP="001821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>Показателями (индикаторами) достижения цели муниципальной программы я</w:t>
      </w:r>
      <w:r w:rsidRPr="001821C5">
        <w:rPr>
          <w:rFonts w:ascii="Times New Roman" w:hAnsi="Times New Roman"/>
          <w:sz w:val="28"/>
          <w:szCs w:val="28"/>
          <w:lang w:eastAsia="ru-RU"/>
        </w:rPr>
        <w:t>в</w:t>
      </w:r>
      <w:r w:rsidRPr="001821C5">
        <w:rPr>
          <w:rFonts w:ascii="Times New Roman" w:hAnsi="Times New Roman"/>
          <w:sz w:val="28"/>
          <w:szCs w:val="28"/>
          <w:lang w:eastAsia="ru-RU"/>
        </w:rPr>
        <w:t>ляются:</w:t>
      </w:r>
    </w:p>
    <w:p w:rsidR="00C1691C" w:rsidRPr="001821C5" w:rsidRDefault="00C1691C" w:rsidP="001821C5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>Доля благоустроенных дворовых территорий МКД от общего кол</w:t>
      </w:r>
      <w:r w:rsidRPr="001821C5">
        <w:rPr>
          <w:rFonts w:ascii="Times New Roman" w:hAnsi="Times New Roman"/>
          <w:sz w:val="28"/>
          <w:szCs w:val="28"/>
          <w:lang w:eastAsia="ru-RU"/>
        </w:rPr>
        <w:t>и</w:t>
      </w:r>
      <w:r w:rsidRPr="001821C5">
        <w:rPr>
          <w:rFonts w:ascii="Times New Roman" w:hAnsi="Times New Roman"/>
          <w:sz w:val="28"/>
          <w:szCs w:val="28"/>
          <w:lang w:eastAsia="ru-RU"/>
        </w:rPr>
        <w:t>чества дворовых территорий МКД.</w:t>
      </w:r>
    </w:p>
    <w:p w:rsidR="00C1691C" w:rsidRPr="001821C5" w:rsidRDefault="00C1691C" w:rsidP="001821C5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>Доля благоустроенных муниципальных территорий общего польз</w:t>
      </w:r>
      <w:r w:rsidRPr="001821C5">
        <w:rPr>
          <w:rFonts w:ascii="Times New Roman" w:hAnsi="Times New Roman"/>
          <w:sz w:val="28"/>
          <w:szCs w:val="28"/>
          <w:lang w:eastAsia="ru-RU"/>
        </w:rPr>
        <w:t>о</w:t>
      </w:r>
      <w:r w:rsidRPr="001821C5">
        <w:rPr>
          <w:rFonts w:ascii="Times New Roman" w:hAnsi="Times New Roman"/>
          <w:sz w:val="28"/>
          <w:szCs w:val="28"/>
          <w:lang w:eastAsia="ru-RU"/>
        </w:rPr>
        <w:t>вания от общего количества таких территорий.</w:t>
      </w:r>
    </w:p>
    <w:p w:rsidR="00C1691C" w:rsidRPr="001821C5" w:rsidRDefault="00C1691C" w:rsidP="001821C5">
      <w:pPr>
        <w:widowControl w:val="0"/>
        <w:autoSpaceDE w:val="0"/>
        <w:autoSpaceDN w:val="0"/>
        <w:spacing w:after="0" w:line="240" w:lineRule="auto"/>
        <w:rPr>
          <w:sz w:val="28"/>
          <w:szCs w:val="28"/>
        </w:rPr>
      </w:pPr>
    </w:p>
    <w:p w:rsidR="00C1691C" w:rsidRPr="001821C5" w:rsidRDefault="00C1691C" w:rsidP="001821C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 xml:space="preserve">Сведения о показателях (индикаторах) муниципальной программы и их значения представлены в Приложении №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к настоящей муниципальной пр</w:t>
      </w:r>
      <w:r w:rsidRPr="001821C5">
        <w:rPr>
          <w:rFonts w:ascii="Times New Roman" w:hAnsi="Times New Roman"/>
          <w:sz w:val="28"/>
          <w:szCs w:val="28"/>
          <w:lang w:eastAsia="ru-RU"/>
        </w:rPr>
        <w:t>о</w:t>
      </w:r>
      <w:r w:rsidRPr="001821C5">
        <w:rPr>
          <w:rFonts w:ascii="Times New Roman" w:hAnsi="Times New Roman"/>
          <w:sz w:val="28"/>
          <w:szCs w:val="28"/>
          <w:lang w:eastAsia="ru-RU"/>
        </w:rPr>
        <w:t>грамме.</w:t>
      </w:r>
    </w:p>
    <w:p w:rsidR="00C1691C" w:rsidRPr="001821C5" w:rsidRDefault="00C1691C" w:rsidP="00B07A8A">
      <w:pPr>
        <w:shd w:val="clear" w:color="auto" w:fill="FFFFFF"/>
        <w:ind w:right="19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B07A8A">
      <w:pPr>
        <w:pStyle w:val="fn2r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C1691C" w:rsidRDefault="00C1691C" w:rsidP="006B3D19">
      <w:pPr>
        <w:pStyle w:val="fn2r"/>
        <w:spacing w:before="0" w:beforeAutospacing="0" w:after="0" w:afterAutospacing="0" w:line="276" w:lineRule="auto"/>
        <w:ind w:left="360"/>
        <w:jc w:val="center"/>
        <w:rPr>
          <w:sz w:val="28"/>
          <w:szCs w:val="28"/>
        </w:rPr>
      </w:pPr>
    </w:p>
    <w:p w:rsidR="00C1691C" w:rsidRPr="001821C5" w:rsidRDefault="00C1691C" w:rsidP="001821C5">
      <w:pPr>
        <w:widowControl w:val="0"/>
        <w:autoSpaceDE w:val="0"/>
        <w:autoSpaceDN w:val="0"/>
        <w:spacing w:after="0"/>
        <w:ind w:left="568"/>
        <w:jc w:val="center"/>
        <w:outlineLvl w:val="1"/>
        <w:rPr>
          <w:rFonts w:ascii="Times New Roman" w:hAnsi="Times New Roman"/>
          <w:b/>
          <w:szCs w:val="20"/>
          <w:lang w:eastAsia="ru-RU"/>
        </w:rPr>
      </w:pPr>
      <w:r>
        <w:rPr>
          <w:rFonts w:ascii="Times New Roman" w:hAnsi="Times New Roman" w:cs="Calibri"/>
          <w:b/>
          <w:sz w:val="28"/>
          <w:szCs w:val="28"/>
          <w:lang w:eastAsia="ru-RU"/>
        </w:rPr>
        <w:t>4.</w:t>
      </w:r>
      <w:r w:rsidRPr="001821C5">
        <w:rPr>
          <w:rFonts w:ascii="Times New Roman" w:hAnsi="Times New Roman" w:cs="Calibri"/>
          <w:b/>
          <w:sz w:val="28"/>
          <w:szCs w:val="28"/>
          <w:lang w:eastAsia="ru-RU"/>
        </w:rPr>
        <w:t>Прогноз ожидаемых результатов реализации муниципальной пр</w:t>
      </w:r>
      <w:r w:rsidRPr="001821C5">
        <w:rPr>
          <w:rFonts w:ascii="Times New Roman" w:hAnsi="Times New Roman" w:cs="Calibri"/>
          <w:b/>
          <w:sz w:val="28"/>
          <w:szCs w:val="28"/>
          <w:lang w:eastAsia="ru-RU"/>
        </w:rPr>
        <w:t>о</w:t>
      </w:r>
      <w:r w:rsidRPr="001821C5">
        <w:rPr>
          <w:rFonts w:ascii="Times New Roman" w:hAnsi="Times New Roman" w:cs="Calibri"/>
          <w:b/>
          <w:sz w:val="28"/>
          <w:szCs w:val="28"/>
          <w:lang w:eastAsia="ru-RU"/>
        </w:rPr>
        <w:t>граммы</w:t>
      </w:r>
    </w:p>
    <w:p w:rsidR="00C1691C" w:rsidRPr="009166F3" w:rsidRDefault="00C1691C" w:rsidP="00B07A8A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1691C" w:rsidRPr="009166F3" w:rsidRDefault="00C1691C" w:rsidP="00B07A8A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 xml:space="preserve">Результатом реализации муниципальной программы является: </w:t>
      </w:r>
    </w:p>
    <w:p w:rsidR="00C1691C" w:rsidRPr="009166F3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увеличение количества благоустроенных дворовых территорий мун</w:t>
      </w:r>
      <w:r w:rsidRPr="009166F3">
        <w:rPr>
          <w:rFonts w:ascii="Times New Roman" w:hAnsi="Times New Roman"/>
          <w:sz w:val="28"/>
          <w:szCs w:val="28"/>
          <w:lang w:eastAsia="ru-RU"/>
        </w:rPr>
        <w:t>и</w:t>
      </w:r>
      <w:r w:rsidRPr="009166F3">
        <w:rPr>
          <w:rFonts w:ascii="Times New Roman" w:hAnsi="Times New Roman"/>
          <w:sz w:val="28"/>
          <w:szCs w:val="28"/>
          <w:lang w:eastAsia="ru-RU"/>
        </w:rPr>
        <w:t>ципальн</w:t>
      </w:r>
      <w:r>
        <w:rPr>
          <w:rFonts w:ascii="Times New Roman" w:hAnsi="Times New Roman"/>
          <w:sz w:val="28"/>
          <w:szCs w:val="28"/>
          <w:lang w:eastAsia="ru-RU"/>
        </w:rPr>
        <w:t>ого образования</w:t>
      </w:r>
      <w:r w:rsidRPr="009166F3">
        <w:rPr>
          <w:rFonts w:ascii="Times New Roman" w:hAnsi="Times New Roman"/>
          <w:sz w:val="28"/>
          <w:szCs w:val="28"/>
          <w:lang w:eastAsia="ru-RU"/>
        </w:rPr>
        <w:t>;</w:t>
      </w:r>
    </w:p>
    <w:p w:rsidR="00C1691C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увеличение количества благоустроенных территорий общего пользов</w:t>
      </w:r>
      <w:r w:rsidRPr="009166F3">
        <w:rPr>
          <w:rFonts w:ascii="Times New Roman" w:hAnsi="Times New Roman"/>
          <w:sz w:val="28"/>
          <w:szCs w:val="28"/>
          <w:lang w:eastAsia="ru-RU"/>
        </w:rPr>
        <w:t>а</w:t>
      </w:r>
      <w:r w:rsidRPr="009166F3">
        <w:rPr>
          <w:rFonts w:ascii="Times New Roman" w:hAnsi="Times New Roman"/>
          <w:sz w:val="28"/>
          <w:szCs w:val="28"/>
          <w:lang w:eastAsia="ru-RU"/>
        </w:rPr>
        <w:t>ния муниципальн</w:t>
      </w:r>
      <w:r>
        <w:rPr>
          <w:rFonts w:ascii="Times New Roman" w:hAnsi="Times New Roman"/>
          <w:sz w:val="28"/>
          <w:szCs w:val="28"/>
          <w:lang w:eastAsia="ru-RU"/>
        </w:rPr>
        <w:t>ого образования</w:t>
      </w:r>
      <w:r w:rsidRPr="009166F3">
        <w:rPr>
          <w:rFonts w:ascii="Times New Roman" w:hAnsi="Times New Roman"/>
          <w:sz w:val="28"/>
          <w:szCs w:val="28"/>
          <w:lang w:eastAsia="ru-RU"/>
        </w:rPr>
        <w:t>;</w:t>
      </w:r>
    </w:p>
    <w:p w:rsidR="00C1691C" w:rsidRPr="00B07A8A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7A8A">
        <w:rPr>
          <w:rFonts w:ascii="Times New Roman" w:hAnsi="Times New Roman"/>
          <w:sz w:val="28"/>
          <w:szCs w:val="28"/>
        </w:rPr>
        <w:t xml:space="preserve"> увеличение  количества трудового участия заинтересованных лиц в выполнении минимального перечня работ по благоустройству дворовых терр</w:t>
      </w:r>
      <w:r w:rsidRPr="00B07A8A">
        <w:rPr>
          <w:rFonts w:ascii="Times New Roman" w:hAnsi="Times New Roman"/>
          <w:sz w:val="28"/>
          <w:szCs w:val="28"/>
        </w:rPr>
        <w:t>и</w:t>
      </w:r>
      <w:r w:rsidRPr="00B07A8A">
        <w:rPr>
          <w:rFonts w:ascii="Times New Roman" w:hAnsi="Times New Roman"/>
          <w:sz w:val="28"/>
          <w:szCs w:val="28"/>
        </w:rPr>
        <w:t>торий</w:t>
      </w:r>
    </w:p>
    <w:p w:rsidR="00C1691C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>тирных домов</w:t>
      </w:r>
      <w:r w:rsidRPr="009166F3">
        <w:rPr>
          <w:rFonts w:ascii="Times New Roman" w:hAnsi="Times New Roman"/>
          <w:sz w:val="28"/>
          <w:szCs w:val="28"/>
          <w:lang w:eastAsia="ru-RU"/>
        </w:rPr>
        <w:t>.</w:t>
      </w:r>
    </w:p>
    <w:p w:rsidR="00C1691C" w:rsidRDefault="00C1691C" w:rsidP="006B3D19">
      <w:pPr>
        <w:pStyle w:val="2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C1691C" w:rsidRDefault="00C1691C" w:rsidP="009166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9166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Pr="009166F3" w:rsidRDefault="00C1691C" w:rsidP="009166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Pr="00CC3B8F" w:rsidRDefault="00C1691C" w:rsidP="00CC3B8F">
      <w:pPr>
        <w:pStyle w:val="20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3B8F">
        <w:rPr>
          <w:rFonts w:ascii="Times New Roman" w:hAnsi="Times New Roman"/>
          <w:b/>
          <w:sz w:val="28"/>
          <w:szCs w:val="28"/>
        </w:rPr>
        <w:t>Перечень мероприятий Программы</w:t>
      </w:r>
    </w:p>
    <w:p w:rsidR="00C1691C" w:rsidRDefault="00C1691C" w:rsidP="0032744F"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 w:rsidRPr="009166F3">
        <w:rPr>
          <w:rFonts w:ascii="Times New Roman" w:hAnsi="Times New Roman"/>
          <w:sz w:val="28"/>
          <w:szCs w:val="28"/>
        </w:rPr>
        <w:t xml:space="preserve">В рамках </w:t>
      </w:r>
      <w:hyperlink w:anchor="P553" w:history="1">
        <w:r w:rsidRPr="009166F3">
          <w:rPr>
            <w:rFonts w:ascii="Times New Roman" w:hAnsi="Times New Roman"/>
            <w:sz w:val="28"/>
            <w:szCs w:val="28"/>
          </w:rPr>
          <w:t xml:space="preserve">мероприятия </w:t>
        </w:r>
      </w:hyperlink>
      <w:r w:rsidRPr="009166F3">
        <w:rPr>
          <w:rFonts w:ascii="Times New Roman" w:hAnsi="Times New Roman"/>
          <w:sz w:val="28"/>
          <w:szCs w:val="28"/>
        </w:rPr>
        <w:t>1. «Выполнение работ по благоустройству двор</w:t>
      </w:r>
      <w:r w:rsidRPr="009166F3">
        <w:rPr>
          <w:rFonts w:ascii="Times New Roman" w:hAnsi="Times New Roman"/>
          <w:sz w:val="28"/>
          <w:szCs w:val="28"/>
        </w:rPr>
        <w:t>о</w:t>
      </w:r>
      <w:r w:rsidRPr="009166F3">
        <w:rPr>
          <w:rFonts w:ascii="Times New Roman" w:hAnsi="Times New Roman"/>
          <w:sz w:val="28"/>
          <w:szCs w:val="28"/>
        </w:rPr>
        <w:t>вых территорий многоквартирных домов» предусматривается выполнение м</w:t>
      </w:r>
      <w:r w:rsidRPr="009166F3">
        <w:rPr>
          <w:rFonts w:ascii="Times New Roman" w:hAnsi="Times New Roman"/>
          <w:sz w:val="28"/>
          <w:szCs w:val="28"/>
        </w:rPr>
        <w:t>и</w:t>
      </w:r>
      <w:r w:rsidRPr="009166F3">
        <w:rPr>
          <w:rFonts w:ascii="Times New Roman" w:hAnsi="Times New Roman"/>
          <w:sz w:val="28"/>
          <w:szCs w:val="28"/>
        </w:rPr>
        <w:t xml:space="preserve">нимального перечня работ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которые </w:t>
      </w:r>
      <w:r w:rsidRPr="002B3DCD">
        <w:rPr>
          <w:rFonts w:ascii="Times New Roman" w:hAnsi="Times New Roman"/>
          <w:sz w:val="28"/>
        </w:rPr>
        <w:t xml:space="preserve"> включают в себя разработку и реализацию в соответствии с требованиями настоящей Пр</w:t>
      </w:r>
      <w:r w:rsidRPr="002B3DCD">
        <w:rPr>
          <w:rFonts w:ascii="Times New Roman" w:hAnsi="Times New Roman"/>
          <w:sz w:val="28"/>
        </w:rPr>
        <w:t>о</w:t>
      </w:r>
      <w:r w:rsidRPr="002B3DCD">
        <w:rPr>
          <w:rFonts w:ascii="Times New Roman" w:hAnsi="Times New Roman"/>
          <w:sz w:val="28"/>
        </w:rPr>
        <w:t>граммы дизайн-проектов, предусматривающих выполнение минимального п</w:t>
      </w:r>
      <w:r w:rsidRPr="002B3DCD">
        <w:rPr>
          <w:rFonts w:ascii="Times New Roman" w:hAnsi="Times New Roman"/>
          <w:sz w:val="28"/>
        </w:rPr>
        <w:t>е</w:t>
      </w:r>
      <w:r w:rsidRPr="002B3DCD">
        <w:rPr>
          <w:rFonts w:ascii="Times New Roman" w:hAnsi="Times New Roman"/>
          <w:sz w:val="28"/>
        </w:rPr>
        <w:t>речня работ по благоустройству дворовых территорий (ремонт дворовых пр</w:t>
      </w:r>
      <w:r w:rsidRPr="002B3DCD">
        <w:rPr>
          <w:rFonts w:ascii="Times New Roman" w:hAnsi="Times New Roman"/>
          <w:sz w:val="28"/>
        </w:rPr>
        <w:t>о</w:t>
      </w:r>
      <w:r w:rsidRPr="002B3DCD">
        <w:rPr>
          <w:rFonts w:ascii="Times New Roman" w:hAnsi="Times New Roman"/>
          <w:sz w:val="28"/>
        </w:rPr>
        <w:t>ездов, обеспечение освещения дворовых территорий, установка скамеек, урн), а также выполнение работ, включенных в дополнительный перечень (оборудов</w:t>
      </w:r>
      <w:r w:rsidRPr="002B3DCD">
        <w:rPr>
          <w:rFonts w:ascii="Times New Roman" w:hAnsi="Times New Roman"/>
          <w:sz w:val="28"/>
        </w:rPr>
        <w:t>а</w:t>
      </w:r>
      <w:r w:rsidRPr="002B3DCD">
        <w:rPr>
          <w:rFonts w:ascii="Times New Roman" w:hAnsi="Times New Roman"/>
          <w:sz w:val="28"/>
        </w:rPr>
        <w:t>ние детских и (или) спортивных площадок, устройство автомобильных парк</w:t>
      </w:r>
      <w:r w:rsidRPr="002B3DCD">
        <w:rPr>
          <w:rFonts w:ascii="Times New Roman" w:hAnsi="Times New Roman"/>
          <w:sz w:val="28"/>
        </w:rPr>
        <w:t>о</w:t>
      </w:r>
      <w:r w:rsidRPr="002B3DCD">
        <w:rPr>
          <w:rFonts w:ascii="Times New Roman" w:hAnsi="Times New Roman"/>
          <w:sz w:val="28"/>
        </w:rPr>
        <w:t>вок, площадок для мусорных контейнеров, озеленение территории и другие</w:t>
      </w:r>
      <w:r>
        <w:rPr>
          <w:rFonts w:ascii="Times New Roman" w:hAnsi="Times New Roman"/>
          <w:sz w:val="28"/>
        </w:rPr>
        <w:t xml:space="preserve">, </w:t>
      </w:r>
      <w:r w:rsidRPr="001A35E7">
        <w:rPr>
          <w:rFonts w:ascii="Times New Roman" w:hAnsi="Times New Roman"/>
          <w:sz w:val="28"/>
        </w:rPr>
        <w:t>в соответствии с пожеланиями населения оформленные протоколами).</w:t>
      </w:r>
    </w:p>
    <w:p w:rsidR="00C1691C" w:rsidRPr="0066099F" w:rsidRDefault="00C1691C" w:rsidP="00E510B2">
      <w:pPr>
        <w:jc w:val="both"/>
        <w:rPr>
          <w:rFonts w:ascii="Times New Roman" w:hAnsi="Times New Roman"/>
          <w:sz w:val="28"/>
          <w:szCs w:val="28"/>
        </w:rPr>
      </w:pPr>
      <w:r w:rsidRPr="0066099F">
        <w:rPr>
          <w:rFonts w:ascii="Times New Roman" w:hAnsi="Times New Roman"/>
          <w:sz w:val="28"/>
          <w:szCs w:val="28"/>
        </w:rPr>
        <w:t>Для участия в отборе дворовых территорий участники отбора должны выпо</w:t>
      </w:r>
      <w:r w:rsidRPr="0066099F">
        <w:rPr>
          <w:rFonts w:ascii="Times New Roman" w:hAnsi="Times New Roman"/>
          <w:sz w:val="28"/>
          <w:szCs w:val="28"/>
        </w:rPr>
        <w:t>л</w:t>
      </w:r>
      <w:r w:rsidRPr="0066099F">
        <w:rPr>
          <w:rFonts w:ascii="Times New Roman" w:hAnsi="Times New Roman"/>
          <w:sz w:val="28"/>
          <w:szCs w:val="28"/>
        </w:rPr>
        <w:t>нить следующие условия:</w:t>
      </w:r>
    </w:p>
    <w:p w:rsidR="00C1691C" w:rsidRPr="0066099F" w:rsidRDefault="00C1691C" w:rsidP="00E510B2">
      <w:pPr>
        <w:jc w:val="both"/>
        <w:rPr>
          <w:rFonts w:ascii="Times New Roman" w:hAnsi="Times New Roman"/>
          <w:sz w:val="28"/>
          <w:szCs w:val="28"/>
        </w:rPr>
      </w:pPr>
      <w:r w:rsidRPr="0066099F">
        <w:rPr>
          <w:rFonts w:ascii="Times New Roman" w:hAnsi="Times New Roman"/>
          <w:sz w:val="28"/>
          <w:szCs w:val="28"/>
        </w:rPr>
        <w:t xml:space="preserve">          представить дизайн-проект благоустройства дворовой территории;</w:t>
      </w:r>
    </w:p>
    <w:p w:rsidR="00C1691C" w:rsidRPr="0066099F" w:rsidRDefault="00C1691C" w:rsidP="00E510B2">
      <w:pPr>
        <w:jc w:val="both"/>
        <w:rPr>
          <w:rFonts w:ascii="Times New Roman" w:hAnsi="Times New Roman"/>
          <w:sz w:val="28"/>
          <w:szCs w:val="28"/>
        </w:rPr>
      </w:pPr>
      <w:r w:rsidRPr="0066099F">
        <w:rPr>
          <w:rFonts w:ascii="Times New Roman" w:hAnsi="Times New Roman"/>
          <w:sz w:val="28"/>
          <w:szCs w:val="28"/>
        </w:rPr>
        <w:t xml:space="preserve">          представить локальный сметный расчет стоимости работ по благоустро</w:t>
      </w:r>
      <w:r w:rsidRPr="0066099F">
        <w:rPr>
          <w:rFonts w:ascii="Times New Roman" w:hAnsi="Times New Roman"/>
          <w:sz w:val="28"/>
          <w:szCs w:val="28"/>
        </w:rPr>
        <w:t>й</w:t>
      </w:r>
      <w:r w:rsidRPr="0066099F">
        <w:rPr>
          <w:rFonts w:ascii="Times New Roman" w:hAnsi="Times New Roman"/>
          <w:sz w:val="28"/>
          <w:szCs w:val="28"/>
        </w:rPr>
        <w:t>ству дворовой территории.</w:t>
      </w:r>
    </w:p>
    <w:p w:rsidR="00C1691C" w:rsidRPr="0066099F" w:rsidRDefault="00C1691C" w:rsidP="00E510B2">
      <w:pPr>
        <w:tabs>
          <w:tab w:val="left" w:pos="709"/>
          <w:tab w:val="left" w:pos="1664"/>
        </w:tabs>
        <w:jc w:val="both"/>
        <w:rPr>
          <w:rFonts w:ascii="Times New Roman" w:hAnsi="Times New Roman"/>
          <w:iCs/>
          <w:sz w:val="28"/>
          <w:szCs w:val="28"/>
        </w:rPr>
      </w:pPr>
      <w:r w:rsidRPr="0066099F">
        <w:rPr>
          <w:rFonts w:ascii="Times New Roman" w:hAnsi="Times New Roman"/>
          <w:sz w:val="28"/>
          <w:szCs w:val="28"/>
        </w:rPr>
        <w:t xml:space="preserve">         Разработка дизайн-проекта в отношении дворовых территорий многоква</w:t>
      </w:r>
      <w:r w:rsidRPr="0066099F">
        <w:rPr>
          <w:rFonts w:ascii="Times New Roman" w:hAnsi="Times New Roman"/>
          <w:sz w:val="28"/>
          <w:szCs w:val="28"/>
        </w:rPr>
        <w:t>р</w:t>
      </w:r>
      <w:r w:rsidRPr="0066099F">
        <w:rPr>
          <w:rFonts w:ascii="Times New Roman" w:hAnsi="Times New Roman"/>
          <w:sz w:val="28"/>
          <w:szCs w:val="28"/>
        </w:rPr>
        <w:t>тирных домов и территорий общего пользования осуществляется в соответс</w:t>
      </w:r>
      <w:r w:rsidRPr="0066099F">
        <w:rPr>
          <w:rFonts w:ascii="Times New Roman" w:hAnsi="Times New Roman"/>
          <w:sz w:val="28"/>
          <w:szCs w:val="28"/>
        </w:rPr>
        <w:t>т</w:t>
      </w:r>
      <w:r w:rsidRPr="0066099F">
        <w:rPr>
          <w:rFonts w:ascii="Times New Roman" w:hAnsi="Times New Roman"/>
          <w:sz w:val="28"/>
          <w:szCs w:val="28"/>
        </w:rPr>
        <w:t xml:space="preserve">вии с </w:t>
      </w:r>
      <w:r w:rsidRPr="0066099F">
        <w:rPr>
          <w:rFonts w:ascii="Times New Roman" w:hAnsi="Times New Roman"/>
          <w:bCs/>
          <w:sz w:val="28"/>
          <w:szCs w:val="28"/>
        </w:rPr>
        <w:t>Правилами благоустройства муниципального образования Октябрьский сельсовет , требованиями Градостроительного кодекса Российской Федерации</w:t>
      </w:r>
      <w:r w:rsidRPr="0066099F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</w:t>
      </w:r>
      <w:r w:rsidRPr="0066099F">
        <w:rPr>
          <w:rFonts w:ascii="Times New Roman" w:hAnsi="Times New Roman"/>
          <w:sz w:val="28"/>
          <w:szCs w:val="28"/>
        </w:rPr>
        <w:t>а</w:t>
      </w:r>
      <w:r w:rsidRPr="0066099F">
        <w:rPr>
          <w:rFonts w:ascii="Times New Roman" w:hAnsi="Times New Roman"/>
          <w:sz w:val="28"/>
          <w:szCs w:val="28"/>
        </w:rPr>
        <w:t>вилами.</w:t>
      </w:r>
    </w:p>
    <w:p w:rsidR="00C1691C" w:rsidRPr="0066099F" w:rsidRDefault="00C1691C" w:rsidP="00E510B2">
      <w:pPr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6099F">
        <w:rPr>
          <w:rFonts w:ascii="Times New Roman" w:hAnsi="Times New Roman"/>
          <w:iCs/>
          <w:sz w:val="28"/>
          <w:szCs w:val="28"/>
        </w:rPr>
        <w:t xml:space="preserve">Содержание дизайн-проекта зависит от вида и состава планируемых к благоустройству работ. </w:t>
      </w:r>
    </w:p>
    <w:p w:rsidR="00C1691C" w:rsidRPr="0066099F" w:rsidRDefault="00C1691C" w:rsidP="0066099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6099F">
        <w:rPr>
          <w:rFonts w:ascii="Times New Roman" w:hAnsi="Times New Roman"/>
          <w:sz w:val="28"/>
          <w:szCs w:val="28"/>
        </w:rPr>
        <w:t xml:space="preserve">        Разработка дизайн-проекта благоустройства дворовой территории многоквартирного дома осуществляется с учетом минимальных и дополн</w:t>
      </w:r>
      <w:r w:rsidRPr="0066099F">
        <w:rPr>
          <w:rFonts w:ascii="Times New Roman" w:hAnsi="Times New Roman"/>
          <w:sz w:val="28"/>
          <w:szCs w:val="28"/>
        </w:rPr>
        <w:t>и</w:t>
      </w:r>
      <w:r w:rsidRPr="0066099F">
        <w:rPr>
          <w:rFonts w:ascii="Times New Roman" w:hAnsi="Times New Roman"/>
          <w:sz w:val="28"/>
          <w:szCs w:val="28"/>
        </w:rPr>
        <w:t>тельных перечней работ по благоустройству дворовой территории и утве</w:t>
      </w:r>
      <w:r w:rsidRPr="0066099F">
        <w:rPr>
          <w:rFonts w:ascii="Times New Roman" w:hAnsi="Times New Roman"/>
          <w:sz w:val="28"/>
          <w:szCs w:val="28"/>
        </w:rPr>
        <w:t>р</w:t>
      </w:r>
      <w:r w:rsidRPr="0066099F">
        <w:rPr>
          <w:rFonts w:ascii="Times New Roman" w:hAnsi="Times New Roman"/>
          <w:sz w:val="28"/>
          <w:szCs w:val="28"/>
        </w:rPr>
        <w:t>жденных протоколом общего собрания собственников помещений в мног</w:t>
      </w:r>
      <w:r w:rsidRPr="0066099F">
        <w:rPr>
          <w:rFonts w:ascii="Times New Roman" w:hAnsi="Times New Roman"/>
          <w:sz w:val="28"/>
          <w:szCs w:val="28"/>
        </w:rPr>
        <w:t>о</w:t>
      </w:r>
      <w:r w:rsidRPr="0066099F">
        <w:rPr>
          <w:rFonts w:ascii="Times New Roman" w:hAnsi="Times New Roman"/>
          <w:sz w:val="28"/>
          <w:szCs w:val="28"/>
        </w:rPr>
        <w:t>квартирном доме, в отношении которой разрабатывается дизайн-проект благ</w:t>
      </w:r>
      <w:r w:rsidRPr="0066099F">
        <w:rPr>
          <w:rFonts w:ascii="Times New Roman" w:hAnsi="Times New Roman"/>
          <w:sz w:val="28"/>
          <w:szCs w:val="28"/>
        </w:rPr>
        <w:t>о</w:t>
      </w:r>
      <w:r w:rsidRPr="0066099F">
        <w:rPr>
          <w:rFonts w:ascii="Times New Roman" w:hAnsi="Times New Roman"/>
          <w:sz w:val="28"/>
          <w:szCs w:val="28"/>
        </w:rPr>
        <w:t>устройства.</w:t>
      </w:r>
    </w:p>
    <w:p w:rsidR="00C1691C" w:rsidRPr="0066099F" w:rsidRDefault="00C1691C" w:rsidP="00E510B2">
      <w:pPr>
        <w:jc w:val="both"/>
        <w:rPr>
          <w:rFonts w:ascii="Times New Roman" w:hAnsi="Times New Roman"/>
          <w:sz w:val="28"/>
          <w:szCs w:val="28"/>
        </w:rPr>
      </w:pPr>
      <w:r w:rsidRPr="0066099F">
        <w:rPr>
          <w:rFonts w:ascii="Times New Roman" w:hAnsi="Times New Roman"/>
          <w:sz w:val="28"/>
          <w:szCs w:val="28"/>
        </w:rPr>
        <w:t xml:space="preserve">               Обсуждение, согласование и утверждение дизайн-проекта благоус</w:t>
      </w:r>
      <w:r w:rsidRPr="0066099F">
        <w:rPr>
          <w:rFonts w:ascii="Times New Roman" w:hAnsi="Times New Roman"/>
          <w:sz w:val="28"/>
          <w:szCs w:val="28"/>
        </w:rPr>
        <w:t>т</w:t>
      </w:r>
      <w:r w:rsidRPr="0066099F">
        <w:rPr>
          <w:rFonts w:ascii="Times New Roman" w:hAnsi="Times New Roman"/>
          <w:sz w:val="28"/>
          <w:szCs w:val="28"/>
        </w:rPr>
        <w:t>ройства территории общего пользования, включенной общественной комиссией в адресный перечень</w:t>
      </w:r>
      <w:r w:rsidRPr="0066099F">
        <w:rPr>
          <w:rFonts w:ascii="Times New Roman" w:hAnsi="Times New Roman"/>
          <w:color w:val="000000"/>
          <w:sz w:val="28"/>
          <w:szCs w:val="28"/>
        </w:rPr>
        <w:t xml:space="preserve"> дворовых территорий проекта программы</w:t>
      </w:r>
      <w:r w:rsidRPr="0066099F">
        <w:rPr>
          <w:rFonts w:ascii="Times New Roman" w:hAnsi="Times New Roman"/>
          <w:sz w:val="28"/>
          <w:szCs w:val="28"/>
        </w:rPr>
        <w:t xml:space="preserve"> по итогам у</w:t>
      </w:r>
      <w:r w:rsidRPr="0066099F">
        <w:rPr>
          <w:rFonts w:ascii="Times New Roman" w:hAnsi="Times New Roman"/>
          <w:sz w:val="28"/>
          <w:szCs w:val="28"/>
        </w:rPr>
        <w:t>т</w:t>
      </w:r>
      <w:r w:rsidRPr="0066099F">
        <w:rPr>
          <w:rFonts w:ascii="Times New Roman" w:hAnsi="Times New Roman"/>
          <w:sz w:val="28"/>
          <w:szCs w:val="28"/>
        </w:rPr>
        <w:t xml:space="preserve">верждения </w:t>
      </w:r>
      <w:r w:rsidRPr="0066099F">
        <w:rPr>
          <w:rFonts w:ascii="Times New Roman" w:hAnsi="Times New Roman"/>
          <w:color w:val="000000"/>
          <w:sz w:val="28"/>
          <w:szCs w:val="28"/>
        </w:rPr>
        <w:t xml:space="preserve">протокола </w:t>
      </w:r>
      <w:r w:rsidRPr="0066099F">
        <w:rPr>
          <w:rFonts w:ascii="Times New Roman" w:hAnsi="Times New Roman"/>
          <w:sz w:val="28"/>
          <w:szCs w:val="28"/>
        </w:rPr>
        <w:t>оценки предложений граждан, организаций на включение в адресный перечень территорий общего пользования муниципального образ</w:t>
      </w:r>
      <w:r w:rsidRPr="0066099F">
        <w:rPr>
          <w:rFonts w:ascii="Times New Roman" w:hAnsi="Times New Roman"/>
          <w:sz w:val="28"/>
          <w:szCs w:val="28"/>
        </w:rPr>
        <w:t>о</w:t>
      </w:r>
      <w:r w:rsidRPr="0066099F">
        <w:rPr>
          <w:rFonts w:ascii="Times New Roman" w:hAnsi="Times New Roman"/>
          <w:sz w:val="28"/>
          <w:szCs w:val="28"/>
        </w:rPr>
        <w:t>вания Октябрьский сельсовет осуществляется с участием представителей адм</w:t>
      </w:r>
      <w:r w:rsidRPr="0066099F">
        <w:rPr>
          <w:rFonts w:ascii="Times New Roman" w:hAnsi="Times New Roman"/>
          <w:sz w:val="28"/>
          <w:szCs w:val="28"/>
        </w:rPr>
        <w:t>и</w:t>
      </w:r>
      <w:r w:rsidRPr="0066099F">
        <w:rPr>
          <w:rFonts w:ascii="Times New Roman" w:hAnsi="Times New Roman"/>
          <w:sz w:val="28"/>
          <w:szCs w:val="28"/>
        </w:rPr>
        <w:t>нистрации муниципального образования Октябрьский сельсовет.</w:t>
      </w:r>
    </w:p>
    <w:p w:rsidR="00C1691C" w:rsidRDefault="00C1691C" w:rsidP="006609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Реализация данного мероприятия позволит:</w:t>
      </w:r>
    </w:p>
    <w:p w:rsidR="00C1691C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создать комфортные и безопасные условия проживания граждан ;</w:t>
      </w:r>
    </w:p>
    <w:p w:rsidR="00C1691C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 </w:t>
      </w:r>
      <w:r w:rsidRPr="009166F3">
        <w:rPr>
          <w:rFonts w:ascii="Times New Roman" w:hAnsi="Times New Roman"/>
          <w:sz w:val="28"/>
          <w:szCs w:val="28"/>
          <w:lang w:eastAsia="ru-RU"/>
        </w:rPr>
        <w:t>сформировать на дворовых территориях многоквартирных домов нео</w:t>
      </w:r>
      <w:r w:rsidRPr="009166F3">
        <w:rPr>
          <w:rFonts w:ascii="Times New Roman" w:hAnsi="Times New Roman"/>
          <w:sz w:val="28"/>
          <w:szCs w:val="28"/>
          <w:lang w:eastAsia="ru-RU"/>
        </w:rPr>
        <w:t>б</w:t>
      </w:r>
      <w:r w:rsidRPr="009166F3">
        <w:rPr>
          <w:rFonts w:ascii="Times New Roman" w:hAnsi="Times New Roman"/>
          <w:sz w:val="28"/>
          <w:szCs w:val="28"/>
          <w:lang w:eastAsia="ru-RU"/>
        </w:rPr>
        <w:t>ходимые условия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C1691C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 </w:t>
      </w:r>
      <w:r w:rsidRPr="009166F3">
        <w:rPr>
          <w:rFonts w:ascii="Times New Roman" w:hAnsi="Times New Roman"/>
          <w:sz w:val="28"/>
          <w:szCs w:val="28"/>
          <w:lang w:eastAsia="ru-RU"/>
        </w:rPr>
        <w:t>повысить комфортность проживания, обеспечить эффективную эк</w:t>
      </w:r>
      <w:r w:rsidRPr="009166F3">
        <w:rPr>
          <w:rFonts w:ascii="Times New Roman" w:hAnsi="Times New Roman"/>
          <w:sz w:val="28"/>
          <w:szCs w:val="28"/>
          <w:lang w:eastAsia="ru-RU"/>
        </w:rPr>
        <w:t>с</w:t>
      </w:r>
      <w:r w:rsidRPr="009166F3">
        <w:rPr>
          <w:rFonts w:ascii="Times New Roman" w:hAnsi="Times New Roman"/>
          <w:sz w:val="28"/>
          <w:szCs w:val="28"/>
          <w:lang w:eastAsia="ru-RU"/>
        </w:rPr>
        <w:t>плуатацию многоквартирных домов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1691C" w:rsidRDefault="00C1691C" w:rsidP="0032744F">
      <w:pPr>
        <w:pStyle w:val="ConsPlusNormal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-    </w:t>
      </w:r>
      <w:r w:rsidRPr="002B3DCD">
        <w:rPr>
          <w:rFonts w:ascii="Times New Roman" w:hAnsi="Times New Roman"/>
          <w:sz w:val="28"/>
        </w:rPr>
        <w:t>доведение технического и эксплуатационного состояния дворовых территорий многоквартирных домов до нормативных требований</w:t>
      </w:r>
      <w:r>
        <w:rPr>
          <w:rFonts w:ascii="Times New Roman" w:hAnsi="Times New Roman"/>
          <w:sz w:val="28"/>
        </w:rPr>
        <w:t>;</w:t>
      </w:r>
      <w:r w:rsidRPr="002B3DCD">
        <w:rPr>
          <w:rFonts w:ascii="Times New Roman" w:hAnsi="Times New Roman"/>
          <w:sz w:val="28"/>
        </w:rPr>
        <w:t xml:space="preserve"> </w:t>
      </w:r>
    </w:p>
    <w:p w:rsidR="00C1691C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166F3">
        <w:rPr>
          <w:rFonts w:ascii="Times New Roman" w:hAnsi="Times New Roman"/>
          <w:sz w:val="28"/>
          <w:szCs w:val="28"/>
          <w:lang w:eastAsia="ru-RU"/>
        </w:rPr>
        <w:t>сформировать активную гражданскую позицию жителей многокварти</w:t>
      </w:r>
      <w:r w:rsidRPr="009166F3">
        <w:rPr>
          <w:rFonts w:ascii="Times New Roman" w:hAnsi="Times New Roman"/>
          <w:sz w:val="28"/>
          <w:szCs w:val="28"/>
          <w:lang w:eastAsia="ru-RU"/>
        </w:rPr>
        <w:t>р</w:t>
      </w:r>
      <w:r w:rsidRPr="009166F3">
        <w:rPr>
          <w:rFonts w:ascii="Times New Roman" w:hAnsi="Times New Roman"/>
          <w:sz w:val="28"/>
          <w:szCs w:val="28"/>
          <w:lang w:eastAsia="ru-RU"/>
        </w:rPr>
        <w:t>ных домов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1691C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Pr="009166F3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 xml:space="preserve">В рамках реализации </w:t>
      </w:r>
      <w:hyperlink w:anchor="P553" w:history="1">
        <w:r w:rsidRPr="009166F3">
          <w:rPr>
            <w:rFonts w:ascii="Times New Roman" w:hAnsi="Times New Roman"/>
            <w:sz w:val="28"/>
            <w:szCs w:val="28"/>
            <w:lang w:eastAsia="ru-RU"/>
          </w:rPr>
          <w:t xml:space="preserve">мероприятия </w:t>
        </w:r>
      </w:hyperlink>
      <w:r w:rsidRPr="009166F3">
        <w:rPr>
          <w:rFonts w:ascii="Times New Roman" w:hAnsi="Times New Roman"/>
          <w:sz w:val="28"/>
          <w:szCs w:val="28"/>
          <w:lang w:eastAsia="ru-RU"/>
        </w:rPr>
        <w:t>2. «Выполнение работ по благоустро</w:t>
      </w:r>
      <w:r w:rsidRPr="009166F3">
        <w:rPr>
          <w:rFonts w:ascii="Times New Roman" w:hAnsi="Times New Roman"/>
          <w:sz w:val="28"/>
          <w:szCs w:val="28"/>
          <w:lang w:eastAsia="ru-RU"/>
        </w:rPr>
        <w:t>й</w:t>
      </w:r>
      <w:r w:rsidRPr="009166F3">
        <w:rPr>
          <w:rFonts w:ascii="Times New Roman" w:hAnsi="Times New Roman"/>
          <w:sz w:val="28"/>
          <w:szCs w:val="28"/>
          <w:lang w:eastAsia="ru-RU"/>
        </w:rPr>
        <w:t>ству территорий общего пользования муниципального образования  предусма</w:t>
      </w:r>
      <w:r w:rsidRPr="009166F3">
        <w:rPr>
          <w:rFonts w:ascii="Times New Roman" w:hAnsi="Times New Roman"/>
          <w:sz w:val="28"/>
          <w:szCs w:val="28"/>
          <w:lang w:eastAsia="ru-RU"/>
        </w:rPr>
        <w:t>т</w:t>
      </w:r>
      <w:r w:rsidRPr="009166F3">
        <w:rPr>
          <w:rFonts w:ascii="Times New Roman" w:hAnsi="Times New Roman"/>
          <w:sz w:val="28"/>
          <w:szCs w:val="28"/>
          <w:lang w:eastAsia="ru-RU"/>
        </w:rPr>
        <w:t>ривается выполнение комплекса работ по благоустройству объ</w:t>
      </w:r>
      <w:r>
        <w:rPr>
          <w:rFonts w:ascii="Times New Roman" w:hAnsi="Times New Roman"/>
          <w:sz w:val="28"/>
          <w:szCs w:val="28"/>
          <w:lang w:eastAsia="ru-RU"/>
        </w:rPr>
        <w:t>ектов.</w:t>
      </w:r>
    </w:p>
    <w:p w:rsidR="00C1691C" w:rsidRPr="009166F3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В целях реализации данного мероприятия предусматривается возмо</w:t>
      </w:r>
      <w:r w:rsidRPr="009166F3">
        <w:rPr>
          <w:rFonts w:ascii="Times New Roman" w:hAnsi="Times New Roman"/>
          <w:sz w:val="28"/>
          <w:szCs w:val="28"/>
          <w:lang w:eastAsia="ru-RU"/>
        </w:rPr>
        <w:t>ж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ность выполнения следующих работ на объектах городской среды, являющихся в том числе, наиболее посещаемыми муниципальными территориями общего пользования: </w:t>
      </w:r>
    </w:p>
    <w:p w:rsidR="00C1691C" w:rsidRPr="009166F3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 xml:space="preserve"> благоустро</w:t>
      </w:r>
      <w:r>
        <w:rPr>
          <w:rFonts w:ascii="Times New Roman" w:hAnsi="Times New Roman"/>
          <w:sz w:val="28"/>
          <w:szCs w:val="28"/>
          <w:lang w:eastAsia="ru-RU"/>
        </w:rPr>
        <w:t>йство парков, скверов</w:t>
      </w:r>
      <w:r w:rsidRPr="009166F3">
        <w:rPr>
          <w:rFonts w:ascii="Times New Roman" w:hAnsi="Times New Roman"/>
          <w:sz w:val="24"/>
          <w:szCs w:val="24"/>
          <w:lang w:eastAsia="ru-RU"/>
        </w:rPr>
        <w:t>;</w:t>
      </w:r>
    </w:p>
    <w:p w:rsidR="00C1691C" w:rsidRPr="009166F3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освещение улиц, парков, скверов</w:t>
      </w:r>
      <w:r w:rsidRPr="009166F3">
        <w:rPr>
          <w:rFonts w:ascii="Times New Roman" w:hAnsi="Times New Roman"/>
          <w:sz w:val="24"/>
          <w:szCs w:val="24"/>
          <w:lang w:eastAsia="ru-RU"/>
        </w:rPr>
        <w:t>;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1691C" w:rsidRPr="009166F3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реконструкция (строительство) детских спортивно-игровых площадок;</w:t>
      </w:r>
    </w:p>
    <w:p w:rsidR="00C1691C" w:rsidRPr="009166F3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благоустройство территории вокруг памятников;</w:t>
      </w:r>
    </w:p>
    <w:p w:rsidR="00C1691C" w:rsidRPr="009166F3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реконструкция пешеходных зон (тротуаров) с обустройством зон отд</w:t>
      </w:r>
      <w:r w:rsidRPr="009166F3">
        <w:rPr>
          <w:rFonts w:ascii="Times New Roman" w:hAnsi="Times New Roman"/>
          <w:sz w:val="28"/>
          <w:szCs w:val="28"/>
          <w:lang w:eastAsia="ru-RU"/>
        </w:rPr>
        <w:t>ы</w:t>
      </w:r>
      <w:r w:rsidRPr="009166F3">
        <w:rPr>
          <w:rFonts w:ascii="Times New Roman" w:hAnsi="Times New Roman"/>
          <w:sz w:val="28"/>
          <w:szCs w:val="28"/>
          <w:lang w:eastAsia="ru-RU"/>
        </w:rPr>
        <w:t>ха (лавочек и другого) на конкретной улице;</w:t>
      </w:r>
    </w:p>
    <w:p w:rsidR="00C1691C" w:rsidRDefault="00C1691C" w:rsidP="00134593">
      <w:pPr>
        <w:numPr>
          <w:ilvl w:val="0"/>
          <w:numId w:val="4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>иные работы.</w:t>
      </w:r>
    </w:p>
    <w:p w:rsidR="00C1691C" w:rsidRPr="009166F3" w:rsidRDefault="00C1691C" w:rsidP="001003BF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916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6F3">
        <w:rPr>
          <w:rFonts w:ascii="Times New Roman" w:hAnsi="Times New Roman"/>
          <w:sz w:val="28"/>
          <w:szCs w:val="28"/>
          <w:lang w:eastAsia="ru-RU"/>
        </w:rPr>
        <w:t xml:space="preserve">В рамках </w:t>
      </w:r>
      <w:hyperlink w:anchor="P553" w:history="1">
        <w:r w:rsidRPr="009166F3">
          <w:rPr>
            <w:rFonts w:ascii="Times New Roman" w:hAnsi="Times New Roman"/>
            <w:sz w:val="28"/>
            <w:szCs w:val="28"/>
            <w:lang w:eastAsia="ru-RU"/>
          </w:rPr>
          <w:t xml:space="preserve">мероприятия </w:t>
        </w:r>
      </w:hyperlink>
      <w:r w:rsidRPr="009166F3">
        <w:rPr>
          <w:rFonts w:ascii="Times New Roman" w:hAnsi="Times New Roman"/>
          <w:sz w:val="28"/>
          <w:szCs w:val="28"/>
          <w:lang w:eastAsia="ru-RU"/>
        </w:rPr>
        <w:t>3. «Принятие Правил благоустройства территории муниципального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октябрьский сельсовет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отвечающих совреме</w:t>
      </w:r>
      <w:r w:rsidRPr="009166F3">
        <w:rPr>
          <w:rFonts w:ascii="Times New Roman" w:hAnsi="Times New Roman"/>
          <w:sz w:val="28"/>
          <w:szCs w:val="28"/>
          <w:lang w:eastAsia="ru-RU"/>
        </w:rPr>
        <w:t>н</w:t>
      </w:r>
      <w:r w:rsidRPr="009166F3">
        <w:rPr>
          <w:rFonts w:ascii="Times New Roman" w:hAnsi="Times New Roman"/>
          <w:sz w:val="28"/>
          <w:szCs w:val="28"/>
          <w:lang w:eastAsia="ru-RU"/>
        </w:rPr>
        <w:t>ным требованиям к созданию комфортной среды проживания граждан и пре</w:t>
      </w:r>
      <w:r w:rsidRPr="009166F3">
        <w:rPr>
          <w:rFonts w:ascii="Times New Roman" w:hAnsi="Times New Roman"/>
          <w:sz w:val="28"/>
          <w:szCs w:val="28"/>
          <w:lang w:eastAsia="ru-RU"/>
        </w:rPr>
        <w:t>д</w:t>
      </w:r>
      <w:r w:rsidRPr="009166F3">
        <w:rPr>
          <w:rFonts w:ascii="Times New Roman" w:hAnsi="Times New Roman"/>
          <w:sz w:val="28"/>
          <w:szCs w:val="28"/>
          <w:lang w:eastAsia="ru-RU"/>
        </w:rPr>
        <w:t>полагающих масштабное вовлечение граждан в реализацию мероприятий по благоустройству» предусматривается формирование единых ключевых подх</w:t>
      </w:r>
      <w:r w:rsidRPr="009166F3">
        <w:rPr>
          <w:rFonts w:ascii="Times New Roman" w:hAnsi="Times New Roman"/>
          <w:sz w:val="28"/>
          <w:szCs w:val="28"/>
          <w:lang w:eastAsia="ru-RU"/>
        </w:rPr>
        <w:t>о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дов и приоритетов формирования комфортной </w:t>
      </w:r>
      <w:r w:rsidRPr="00336903">
        <w:rPr>
          <w:rFonts w:ascii="Times New Roman" w:hAnsi="Times New Roman"/>
          <w:sz w:val="28"/>
          <w:szCs w:val="28"/>
          <w:lang w:eastAsia="ru-RU"/>
        </w:rPr>
        <w:t>среды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и правил благоустройства территории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Октябрьский сельсовет</w:t>
      </w:r>
      <w:r w:rsidRPr="009166F3">
        <w:rPr>
          <w:rFonts w:ascii="Times New Roman" w:hAnsi="Times New Roman"/>
          <w:sz w:val="28"/>
          <w:szCs w:val="28"/>
          <w:lang w:eastAsia="ru-RU"/>
        </w:rPr>
        <w:t xml:space="preserve"> с участием населения.</w:t>
      </w:r>
    </w:p>
    <w:p w:rsidR="00C1691C" w:rsidRPr="001821C5" w:rsidRDefault="00C1691C" w:rsidP="001003B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1C5">
        <w:rPr>
          <w:rFonts w:ascii="Times New Roman" w:hAnsi="Times New Roman"/>
          <w:sz w:val="28"/>
          <w:szCs w:val="28"/>
          <w:lang w:eastAsia="ru-RU"/>
        </w:rPr>
        <w:t xml:space="preserve">Сведения о </w:t>
      </w:r>
      <w:r>
        <w:rPr>
          <w:rFonts w:ascii="Times New Roman" w:hAnsi="Times New Roman"/>
          <w:sz w:val="28"/>
          <w:szCs w:val="28"/>
          <w:lang w:eastAsia="ru-RU"/>
        </w:rPr>
        <w:t>мероприятиях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муниципальной программы и их значения представлены в Приложении № 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1821C5">
        <w:rPr>
          <w:rFonts w:ascii="Times New Roman" w:hAnsi="Times New Roman"/>
          <w:sz w:val="28"/>
          <w:szCs w:val="28"/>
          <w:lang w:eastAsia="ru-RU"/>
        </w:rPr>
        <w:t xml:space="preserve"> к настоящей муниципальной программе.</w:t>
      </w:r>
    </w:p>
    <w:p w:rsidR="00C1691C" w:rsidRDefault="00C1691C" w:rsidP="00916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Pr="009166F3" w:rsidRDefault="00C1691C" w:rsidP="009166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Pr="002F2244" w:rsidRDefault="00C1691C" w:rsidP="002F224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C3B8F">
        <w:rPr>
          <w:rFonts w:ascii="Times New Roman" w:hAnsi="Times New Roman"/>
          <w:b/>
          <w:sz w:val="28"/>
          <w:szCs w:val="28"/>
          <w:lang w:eastAsia="ru-RU"/>
        </w:rPr>
        <w:t>7. Ресурсное обеспечение реализации муниципальной программы</w:t>
      </w:r>
    </w:p>
    <w:p w:rsidR="00C1691C" w:rsidRPr="006D79BB" w:rsidRDefault="00C1691C" w:rsidP="002F2244">
      <w:pPr>
        <w:pStyle w:val="ConsPlusNormal"/>
        <w:ind w:left="720"/>
        <w:outlineLvl w:val="1"/>
        <w:rPr>
          <w:rFonts w:ascii="Times New Roman" w:hAnsi="Times New Roman"/>
          <w:sz w:val="28"/>
          <w:szCs w:val="28"/>
        </w:rPr>
      </w:pPr>
    </w:p>
    <w:p w:rsidR="00C1691C" w:rsidRDefault="00C1691C" w:rsidP="002F2244">
      <w:pPr>
        <w:pStyle w:val="ConsPlusNormal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02BC1">
        <w:rPr>
          <w:rFonts w:ascii="Times New Roman" w:hAnsi="Times New Roman"/>
          <w:sz w:val="28"/>
          <w:szCs w:val="28"/>
        </w:rPr>
        <w:t>Перечень основных мероприятий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02BC1">
        <w:rPr>
          <w:rFonts w:ascii="Times New Roman" w:hAnsi="Times New Roman"/>
          <w:sz w:val="28"/>
          <w:szCs w:val="28"/>
        </w:rPr>
        <w:t xml:space="preserve">ресурсное обеспечение </w:t>
      </w:r>
      <w:r>
        <w:rPr>
          <w:rFonts w:ascii="Times New Roman" w:hAnsi="Times New Roman"/>
          <w:sz w:val="28"/>
          <w:szCs w:val="28"/>
        </w:rPr>
        <w:t>(объемы 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нансирования) </w:t>
      </w:r>
      <w:r w:rsidRPr="00C02BC1">
        <w:rPr>
          <w:rFonts w:ascii="Times New Roman" w:hAnsi="Times New Roman"/>
          <w:sz w:val="28"/>
          <w:szCs w:val="28"/>
        </w:rPr>
        <w:t xml:space="preserve">реализации муниципальной программы </w:t>
      </w:r>
      <w:r>
        <w:rPr>
          <w:rFonts w:ascii="Times New Roman" w:hAnsi="Times New Roman"/>
          <w:sz w:val="28"/>
          <w:szCs w:val="28"/>
        </w:rPr>
        <w:t>с указанием направл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расходования средств, источники финансирования и сроки реализации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ждого мероприятия, </w:t>
      </w:r>
      <w:r w:rsidRPr="00C02BC1">
        <w:rPr>
          <w:rFonts w:ascii="Times New Roman" w:hAnsi="Times New Roman"/>
          <w:sz w:val="28"/>
          <w:szCs w:val="28"/>
        </w:rPr>
        <w:t xml:space="preserve">приведены </w:t>
      </w:r>
      <w:r>
        <w:rPr>
          <w:rFonts w:ascii="Times New Roman" w:hAnsi="Times New Roman"/>
          <w:sz w:val="28"/>
          <w:szCs w:val="28"/>
        </w:rPr>
        <w:t>в приложении 3 к приложению к постановл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нию.</w:t>
      </w:r>
    </w:p>
    <w:p w:rsidR="00C1691C" w:rsidRPr="008138A1" w:rsidRDefault="00C1691C" w:rsidP="002F2244">
      <w:pPr>
        <w:pStyle w:val="ConsPlusNormal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8138A1">
        <w:rPr>
          <w:rFonts w:ascii="Times New Roman" w:hAnsi="Times New Roman"/>
          <w:sz w:val="28"/>
          <w:szCs w:val="28"/>
        </w:rPr>
        <w:t>Общий объем финансирования программы – ____тыс. руб., в том числе:</w:t>
      </w:r>
    </w:p>
    <w:p w:rsidR="00C1691C" w:rsidRPr="008138A1" w:rsidRDefault="00C1691C" w:rsidP="002F2244">
      <w:pPr>
        <w:pStyle w:val="a0"/>
        <w:numPr>
          <w:ilvl w:val="0"/>
          <w:numId w:val="18"/>
        </w:numPr>
        <w:tabs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по годам реализации:</w:t>
      </w:r>
    </w:p>
    <w:p w:rsidR="00C1691C" w:rsidRPr="008138A1" w:rsidRDefault="00C1691C" w:rsidP="002F2244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2018 год –  ____тыс. руб.;</w:t>
      </w:r>
    </w:p>
    <w:p w:rsidR="00C1691C" w:rsidRPr="008138A1" w:rsidRDefault="00C1691C" w:rsidP="002F2244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2019 год –  ____тыс. руб.;</w:t>
      </w:r>
    </w:p>
    <w:p w:rsidR="00C1691C" w:rsidRPr="008138A1" w:rsidRDefault="00C1691C" w:rsidP="002F2244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2020 год – ____ тыс. руб.;</w:t>
      </w:r>
    </w:p>
    <w:p w:rsidR="00C1691C" w:rsidRPr="008138A1" w:rsidRDefault="00C1691C" w:rsidP="002F2244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2021 год – ____тыс. руб.;</w:t>
      </w:r>
    </w:p>
    <w:p w:rsidR="00C1691C" w:rsidRPr="008138A1" w:rsidRDefault="00C1691C" w:rsidP="002F2244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2022 год – ____тыс. руб.</w:t>
      </w:r>
    </w:p>
    <w:p w:rsidR="00C1691C" w:rsidRPr="008138A1" w:rsidRDefault="00C1691C" w:rsidP="002F2244">
      <w:pPr>
        <w:pStyle w:val="a0"/>
        <w:numPr>
          <w:ilvl w:val="0"/>
          <w:numId w:val="18"/>
        </w:numPr>
        <w:tabs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 w:rsidRPr="008138A1">
        <w:rPr>
          <w:rFonts w:ascii="Times New Roman" w:hAnsi="Times New Roman" w:cs="Calibri"/>
          <w:sz w:val="28"/>
          <w:szCs w:val="28"/>
          <w:lang w:eastAsia="ru-RU"/>
        </w:rPr>
        <w:t>по источникам финансирования:</w:t>
      </w:r>
    </w:p>
    <w:p w:rsidR="00C1691C" w:rsidRPr="00805D91" w:rsidRDefault="00C1691C" w:rsidP="00805D91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r>
        <w:rPr>
          <w:rFonts w:ascii="Times New Roman" w:hAnsi="Times New Roman" w:cs="Calibri"/>
          <w:sz w:val="28"/>
          <w:szCs w:val="28"/>
          <w:lang w:eastAsia="ru-RU"/>
        </w:rPr>
        <w:t>федеральный бюджет</w:t>
      </w:r>
      <w:r w:rsidRPr="008138A1">
        <w:rPr>
          <w:rFonts w:ascii="Times New Roman" w:hAnsi="Times New Roman" w:cs="Calibri"/>
          <w:sz w:val="28"/>
          <w:szCs w:val="28"/>
          <w:lang w:eastAsia="ru-RU"/>
        </w:rPr>
        <w:t xml:space="preserve"> –____ тыс. руб.</w:t>
      </w:r>
    </w:p>
    <w:p w:rsidR="00C1691C" w:rsidRPr="008138A1" w:rsidRDefault="00C1691C" w:rsidP="002F2244">
      <w:pPr>
        <w:pStyle w:val="a0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Calibri"/>
          <w:sz w:val="28"/>
          <w:szCs w:val="28"/>
          <w:lang w:eastAsia="ru-RU"/>
        </w:rPr>
      </w:pPr>
      <w:hyperlink r:id="rId14" w:history="1">
        <w:r w:rsidRPr="002F2244">
          <w:rPr>
            <w:rFonts w:ascii="Times New Roman" w:hAnsi="Times New Roman" w:cs="Times New Roman"/>
            <w:sz w:val="28"/>
            <w:szCs w:val="28"/>
            <w:lang w:eastAsia="ru-RU"/>
          </w:rPr>
          <w:t>местный</w:t>
        </w:r>
      </w:hyperlink>
      <w:r w:rsidRPr="002F2244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Calibri"/>
          <w:sz w:val="28"/>
          <w:szCs w:val="28"/>
          <w:lang w:eastAsia="ru-RU"/>
        </w:rPr>
        <w:t xml:space="preserve">–1000* </w:t>
      </w:r>
      <w:r w:rsidRPr="008138A1">
        <w:rPr>
          <w:rFonts w:ascii="Times New Roman" w:hAnsi="Times New Roman" w:cs="Calibri"/>
          <w:sz w:val="28"/>
          <w:szCs w:val="28"/>
          <w:lang w:eastAsia="ru-RU"/>
        </w:rPr>
        <w:t>тыс. руб.</w:t>
      </w:r>
    </w:p>
    <w:p w:rsidR="00C1691C" w:rsidRPr="00B33BD4" w:rsidRDefault="00C1691C" w:rsidP="002F224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8138A1">
        <w:rPr>
          <w:rFonts w:ascii="Times New Roman" w:hAnsi="Times New Roman"/>
          <w:sz w:val="28"/>
        </w:rPr>
        <w:t>Предполагается дополнительное привлечение средств внебюджетных</w:t>
      </w:r>
      <w:r w:rsidRPr="00D1274E">
        <w:rPr>
          <w:rFonts w:ascii="Times New Roman" w:hAnsi="Times New Roman"/>
          <w:sz w:val="28"/>
        </w:rPr>
        <w:t xml:space="preserve"> и</w:t>
      </w:r>
      <w:r w:rsidRPr="00D1274E">
        <w:rPr>
          <w:rFonts w:ascii="Times New Roman" w:hAnsi="Times New Roman"/>
          <w:sz w:val="28"/>
        </w:rPr>
        <w:t>с</w:t>
      </w:r>
      <w:r w:rsidRPr="00D1274E">
        <w:rPr>
          <w:rFonts w:ascii="Times New Roman" w:hAnsi="Times New Roman"/>
          <w:sz w:val="28"/>
        </w:rPr>
        <w:t>точников, в том числе средств юридических лиц и средств собственников п</w:t>
      </w:r>
      <w:r w:rsidRPr="00D1274E">
        <w:rPr>
          <w:rFonts w:ascii="Times New Roman" w:hAnsi="Times New Roman"/>
          <w:sz w:val="28"/>
        </w:rPr>
        <w:t>о</w:t>
      </w:r>
      <w:r w:rsidRPr="00D1274E">
        <w:rPr>
          <w:rFonts w:ascii="Times New Roman" w:hAnsi="Times New Roman"/>
          <w:sz w:val="28"/>
        </w:rPr>
        <w:t>меще</w:t>
      </w:r>
      <w:r>
        <w:rPr>
          <w:rFonts w:ascii="Times New Roman" w:hAnsi="Times New Roman"/>
          <w:sz w:val="28"/>
        </w:rPr>
        <w:t>ний.</w:t>
      </w:r>
    </w:p>
    <w:p w:rsidR="00C1691C" w:rsidRPr="00CC3B8F" w:rsidRDefault="00C1691C" w:rsidP="00CC3B8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3B8F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sz w:val="28"/>
          <w:szCs w:val="28"/>
          <w:lang w:eastAsia="ru-RU"/>
        </w:rPr>
        <w:t>Объемы финансирования программы носят прогнозный характер и по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лежат уточнению в установленном порядке.</w:t>
      </w:r>
    </w:p>
    <w:p w:rsidR="00C1691C" w:rsidRPr="00CC3B8F" w:rsidRDefault="00C1691C" w:rsidP="009166F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Calibri"/>
          <w:sz w:val="28"/>
          <w:szCs w:val="28"/>
          <w:lang w:eastAsia="ru-RU"/>
        </w:rPr>
      </w:pPr>
    </w:p>
    <w:p w:rsidR="00C1691C" w:rsidRPr="00CC3B8F" w:rsidRDefault="00C1691C" w:rsidP="003E47CA">
      <w:pPr>
        <w:pStyle w:val="ConsPlusNormal"/>
        <w:tabs>
          <w:tab w:val="left" w:pos="142"/>
          <w:tab w:val="left" w:pos="426"/>
        </w:tabs>
        <w:ind w:left="36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Pr="00CC7339" w:rsidRDefault="00C1691C" w:rsidP="00FA1C31">
      <w:pPr>
        <w:spacing w:after="0" w:line="240" w:lineRule="auto"/>
        <w:ind w:left="360" w:right="-42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14E36">
        <w:rPr>
          <w:rFonts w:ascii="Times New Roman" w:hAnsi="Times New Roman"/>
          <w:b/>
          <w:sz w:val="24"/>
          <w:szCs w:val="24"/>
          <w:lang w:eastAsia="ru-RU"/>
        </w:rPr>
        <w:t xml:space="preserve">6. </w:t>
      </w:r>
      <w:r w:rsidRPr="00CC7339">
        <w:rPr>
          <w:rFonts w:ascii="Times New Roman" w:hAnsi="Times New Roman"/>
          <w:b/>
          <w:sz w:val="28"/>
          <w:szCs w:val="28"/>
          <w:lang w:eastAsia="ru-RU"/>
        </w:rPr>
        <w:t>Анализ рисков реализации муниципальной программы</w:t>
      </w:r>
    </w:p>
    <w:p w:rsidR="00C1691C" w:rsidRDefault="00C1691C" w:rsidP="00FA1C31">
      <w:pPr>
        <w:spacing w:after="0" w:line="240" w:lineRule="auto"/>
        <w:ind w:right="-427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691C" w:rsidRPr="00CC7339" w:rsidRDefault="00C1691C" w:rsidP="00FA1C31">
      <w:pPr>
        <w:spacing w:after="0" w:line="240" w:lineRule="auto"/>
        <w:ind w:right="-42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339">
        <w:rPr>
          <w:rFonts w:ascii="Times New Roman" w:hAnsi="Times New Roman"/>
          <w:sz w:val="28"/>
          <w:szCs w:val="28"/>
          <w:lang w:eastAsia="ru-RU"/>
        </w:rPr>
        <w:t>При реализации мероприятий данной муниципальной программы могут во</w:t>
      </w:r>
      <w:r w:rsidRPr="00CC7339">
        <w:rPr>
          <w:rFonts w:ascii="Times New Roman" w:hAnsi="Times New Roman"/>
          <w:sz w:val="28"/>
          <w:szCs w:val="28"/>
          <w:lang w:eastAsia="ru-RU"/>
        </w:rPr>
        <w:t>з</w:t>
      </w:r>
      <w:r w:rsidRPr="00CC7339">
        <w:rPr>
          <w:rFonts w:ascii="Times New Roman" w:hAnsi="Times New Roman"/>
          <w:sz w:val="28"/>
          <w:szCs w:val="28"/>
          <w:lang w:eastAsia="ru-RU"/>
        </w:rPr>
        <w:t xml:space="preserve">никнуть следующие риски: </w:t>
      </w:r>
    </w:p>
    <w:p w:rsidR="00C1691C" w:rsidRPr="00CC7339" w:rsidRDefault="00C1691C" w:rsidP="00FA1C31">
      <w:pPr>
        <w:spacing w:after="0" w:line="240" w:lineRule="auto"/>
        <w:ind w:right="-42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339">
        <w:rPr>
          <w:rFonts w:ascii="Times New Roman" w:hAnsi="Times New Roman"/>
          <w:sz w:val="28"/>
          <w:szCs w:val="28"/>
          <w:lang w:eastAsia="ru-RU"/>
        </w:rPr>
        <w:t>1. Финансовые риски - уменьшение объема запланированного финансиров</w:t>
      </w:r>
      <w:r w:rsidRPr="00CC7339">
        <w:rPr>
          <w:rFonts w:ascii="Times New Roman" w:hAnsi="Times New Roman"/>
          <w:sz w:val="28"/>
          <w:szCs w:val="28"/>
          <w:lang w:eastAsia="ru-RU"/>
        </w:rPr>
        <w:t>а</w:t>
      </w:r>
      <w:r w:rsidRPr="00CC7339">
        <w:rPr>
          <w:rFonts w:ascii="Times New Roman" w:hAnsi="Times New Roman"/>
          <w:sz w:val="28"/>
          <w:szCs w:val="28"/>
          <w:lang w:eastAsia="ru-RU"/>
        </w:rPr>
        <w:t xml:space="preserve">ния или возникновение потребности в дополнительном финансировании в связи с увеличением стоимости работ. </w:t>
      </w:r>
    </w:p>
    <w:p w:rsidR="00C1691C" w:rsidRPr="00CC7339" w:rsidRDefault="00C1691C" w:rsidP="00FA1C31">
      <w:pPr>
        <w:spacing w:after="0" w:line="240" w:lineRule="auto"/>
        <w:ind w:right="-42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339">
        <w:rPr>
          <w:rFonts w:ascii="Times New Roman" w:hAnsi="Times New Roman"/>
          <w:sz w:val="28"/>
          <w:szCs w:val="28"/>
          <w:lang w:eastAsia="ru-RU"/>
        </w:rPr>
        <w:t>2. Организационные риски - нарушение сроков поставки материалов и об</w:t>
      </w:r>
      <w:r w:rsidRPr="00CC7339">
        <w:rPr>
          <w:rFonts w:ascii="Times New Roman" w:hAnsi="Times New Roman"/>
          <w:sz w:val="28"/>
          <w:szCs w:val="28"/>
          <w:lang w:eastAsia="ru-RU"/>
        </w:rPr>
        <w:t>о</w:t>
      </w:r>
      <w:r w:rsidRPr="00CC7339">
        <w:rPr>
          <w:rFonts w:ascii="Times New Roman" w:hAnsi="Times New Roman"/>
          <w:sz w:val="28"/>
          <w:szCs w:val="28"/>
          <w:lang w:eastAsia="ru-RU"/>
        </w:rPr>
        <w:t>рудования, увеличение сроков выдачи и согласования исходно-разрешительной документации.</w:t>
      </w:r>
    </w:p>
    <w:p w:rsidR="00C1691C" w:rsidRPr="00CC7339" w:rsidRDefault="00C1691C" w:rsidP="00FA1C31">
      <w:pPr>
        <w:spacing w:after="0" w:line="240" w:lineRule="auto"/>
        <w:ind w:right="-42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339">
        <w:rPr>
          <w:rFonts w:ascii="Times New Roman" w:hAnsi="Times New Roman"/>
          <w:sz w:val="28"/>
          <w:szCs w:val="28"/>
          <w:lang w:eastAsia="ru-RU"/>
        </w:rPr>
        <w:t>Невыполнение исполнителем обязательств, превышение стоимости проекта, риск низкого качества р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C7339">
        <w:rPr>
          <w:rFonts w:ascii="Times New Roman" w:hAnsi="Times New Roman"/>
          <w:sz w:val="28"/>
          <w:szCs w:val="28"/>
          <w:lang w:eastAsia="ru-RU"/>
        </w:rPr>
        <w:t>бот.</w:t>
      </w:r>
    </w:p>
    <w:p w:rsidR="00C1691C" w:rsidRPr="00CC7339" w:rsidRDefault="00C1691C" w:rsidP="00FA1C31">
      <w:pPr>
        <w:spacing w:after="0" w:line="240" w:lineRule="auto"/>
        <w:ind w:right="-42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339">
        <w:rPr>
          <w:rFonts w:ascii="Times New Roman" w:hAnsi="Times New Roman"/>
          <w:sz w:val="28"/>
          <w:szCs w:val="28"/>
          <w:lang w:eastAsia="ru-RU"/>
        </w:rPr>
        <w:t>3. Социальные риски, связанные с низкой социальной активностью насел</w:t>
      </w:r>
      <w:r w:rsidRPr="00CC7339">
        <w:rPr>
          <w:rFonts w:ascii="Times New Roman" w:hAnsi="Times New Roman"/>
          <w:sz w:val="28"/>
          <w:szCs w:val="28"/>
          <w:lang w:eastAsia="ru-RU"/>
        </w:rPr>
        <w:t>е</w:t>
      </w:r>
      <w:r w:rsidRPr="00CC7339">
        <w:rPr>
          <w:rFonts w:ascii="Times New Roman" w:hAnsi="Times New Roman"/>
          <w:sz w:val="28"/>
          <w:szCs w:val="28"/>
          <w:lang w:eastAsia="ru-RU"/>
        </w:rPr>
        <w:t>ния, отсутствие массовой культуры соучастия в благоустройстве дворовых терр</w:t>
      </w:r>
      <w:r w:rsidRPr="00CC7339">
        <w:rPr>
          <w:rFonts w:ascii="Times New Roman" w:hAnsi="Times New Roman"/>
          <w:sz w:val="28"/>
          <w:szCs w:val="28"/>
          <w:lang w:eastAsia="ru-RU"/>
        </w:rPr>
        <w:t>и</w:t>
      </w:r>
      <w:r w:rsidRPr="00CC7339">
        <w:rPr>
          <w:rFonts w:ascii="Times New Roman" w:hAnsi="Times New Roman"/>
          <w:sz w:val="28"/>
          <w:szCs w:val="28"/>
          <w:lang w:eastAsia="ru-RU"/>
        </w:rPr>
        <w:t>торий</w:t>
      </w:r>
    </w:p>
    <w:p w:rsidR="00C1691C" w:rsidRPr="00CC7339" w:rsidRDefault="00C1691C" w:rsidP="00CC7339">
      <w:pPr>
        <w:spacing w:after="0" w:line="240" w:lineRule="auto"/>
        <w:ind w:right="-427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339">
        <w:rPr>
          <w:rFonts w:ascii="Times New Roman" w:hAnsi="Times New Roman"/>
          <w:sz w:val="28"/>
          <w:szCs w:val="28"/>
          <w:lang w:eastAsia="ru-RU"/>
        </w:rPr>
        <w:t>Решение данных проблем может потребовать дополнительного бюджетного финансирования и пересмотра сроков выполнения работ. Управление данными рисками будет осуществляться по мере их возникновения.</w:t>
      </w: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</w:t>
      </w: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8B1F7D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337A29">
      <w:pPr>
        <w:spacing w:after="0" w:line="240" w:lineRule="auto"/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</w:t>
      </w:r>
    </w:p>
    <w:p w:rsidR="00C1691C" w:rsidRDefault="00C1691C" w:rsidP="006526EE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  <w:sectPr w:rsidR="00C1691C" w:rsidSect="00D834FC">
          <w:headerReference w:type="default" r:id="rId15"/>
          <w:footerReference w:type="default" r:id="rId16"/>
          <w:footnotePr>
            <w:pos w:val="beneathText"/>
          </w:footnotePr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C1691C" w:rsidRDefault="00C1691C" w:rsidP="00337A29">
      <w:pPr>
        <w:tabs>
          <w:tab w:val="left" w:pos="3390"/>
        </w:tabs>
        <w:rPr>
          <w:rFonts w:ascii="Times New Roman" w:hAnsi="Times New Roman"/>
          <w:bCs/>
          <w:sz w:val="24"/>
          <w:szCs w:val="24"/>
          <w:lang w:eastAsia="ru-RU"/>
        </w:rPr>
      </w:pPr>
    </w:p>
    <w:p w:rsidR="00C1691C" w:rsidRPr="00752B71" w:rsidRDefault="00C1691C" w:rsidP="00AA1B08">
      <w:pPr>
        <w:spacing w:after="0" w:line="240" w:lineRule="auto"/>
        <w:ind w:left="567" w:firstLine="10773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752B71">
        <w:rPr>
          <w:rFonts w:ascii="Times New Roman" w:hAnsi="Times New Roman"/>
          <w:bCs/>
          <w:sz w:val="28"/>
          <w:szCs w:val="28"/>
          <w:lang w:eastAsia="ru-RU"/>
        </w:rPr>
        <w:t>Приложение № 1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«Формирование комфортной </w:t>
      </w:r>
    </w:p>
    <w:p w:rsidR="00C1691C" w:rsidRDefault="00C1691C" w:rsidP="00AA1B08">
      <w:pPr>
        <w:shd w:val="clear" w:color="auto" w:fill="FFFFFF"/>
        <w:spacing w:after="0" w:line="270" w:lineRule="atLeast"/>
        <w:ind w:left="10915" w:right="-2" w:hanging="538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городской среды  на территории                                        муниципального  образования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Октябрьский сельсовет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на 2018-2022годы»</w:t>
      </w:r>
    </w:p>
    <w:p w:rsidR="00C1691C" w:rsidRDefault="00C1691C" w:rsidP="00337A29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8"/>
        </w:rPr>
      </w:pPr>
    </w:p>
    <w:p w:rsidR="00C1691C" w:rsidRDefault="00C1691C" w:rsidP="00337A29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8"/>
        </w:rPr>
      </w:pPr>
    </w:p>
    <w:p w:rsidR="00C1691C" w:rsidRPr="004A4CEB" w:rsidRDefault="00C1691C" w:rsidP="00337A29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8"/>
        </w:rPr>
      </w:pPr>
    </w:p>
    <w:p w:rsidR="00C1691C" w:rsidRPr="00752B71" w:rsidRDefault="00C1691C" w:rsidP="00337A29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52B71">
        <w:rPr>
          <w:rFonts w:ascii="Times New Roman" w:hAnsi="Times New Roman"/>
          <w:sz w:val="28"/>
          <w:szCs w:val="28"/>
        </w:rPr>
        <w:t>Сведения о показателях (индикаторах) муниципальной программы</w:t>
      </w:r>
    </w:p>
    <w:p w:rsidR="00C1691C" w:rsidRPr="00752B71" w:rsidRDefault="00C1691C" w:rsidP="00337A29">
      <w:pPr>
        <w:spacing w:after="0" w:line="240" w:lineRule="auto"/>
        <w:rPr>
          <w:rFonts w:ascii="Times New Roman" w:hAnsi="Times New Roman"/>
          <w:color w:val="339966"/>
          <w:sz w:val="28"/>
          <w:szCs w:val="28"/>
        </w:rPr>
      </w:pPr>
    </w:p>
    <w:p w:rsidR="00C1691C" w:rsidRPr="00752B71" w:rsidRDefault="00C1691C" w:rsidP="00337A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2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2"/>
        <w:gridCol w:w="6079"/>
        <w:gridCol w:w="1276"/>
        <w:gridCol w:w="1007"/>
        <w:gridCol w:w="993"/>
        <w:gridCol w:w="992"/>
        <w:gridCol w:w="992"/>
        <w:gridCol w:w="931"/>
      </w:tblGrid>
      <w:tr w:rsidR="00C1691C" w:rsidRPr="00FA03DA" w:rsidTr="00337A29">
        <w:trPr>
          <w:jc w:val="center"/>
        </w:trPr>
        <w:tc>
          <w:tcPr>
            <w:tcW w:w="582" w:type="dxa"/>
            <w:vMerge w:val="restart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6079" w:type="dxa"/>
            <w:vMerge w:val="restart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Единица</w:t>
            </w:r>
          </w:p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Измер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4915" w:type="dxa"/>
            <w:gridSpan w:val="5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Значение показателей</w:t>
            </w:r>
          </w:p>
        </w:tc>
      </w:tr>
      <w:tr w:rsidR="00C1691C" w:rsidRPr="00FA03DA" w:rsidTr="00337A29">
        <w:trPr>
          <w:jc w:val="center"/>
        </w:trPr>
        <w:tc>
          <w:tcPr>
            <w:tcW w:w="582" w:type="dxa"/>
            <w:vMerge/>
          </w:tcPr>
          <w:p w:rsidR="00C1691C" w:rsidRPr="00FA03DA" w:rsidRDefault="00C1691C" w:rsidP="00337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79" w:type="dxa"/>
            <w:vMerge/>
          </w:tcPr>
          <w:p w:rsidR="00C1691C" w:rsidRPr="00FA03DA" w:rsidRDefault="00C1691C" w:rsidP="00337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C1691C" w:rsidRPr="00FA03DA" w:rsidRDefault="00C1691C" w:rsidP="00337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FA03DA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2018 г</w:t>
              </w:r>
            </w:smartTag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FA03DA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2019 г</w:t>
              </w:r>
            </w:smartTag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FA03DA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2020 г</w:t>
              </w:r>
            </w:smartTag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FA03DA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2021 г</w:t>
              </w:r>
            </w:smartTag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1" w:type="dxa"/>
          </w:tcPr>
          <w:p w:rsidR="00C1691C" w:rsidRPr="00FA03DA" w:rsidRDefault="00C1691C" w:rsidP="00337A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FA03DA">
                <w:rPr>
                  <w:rFonts w:ascii="Times New Roman" w:hAnsi="Times New Roman"/>
                  <w:sz w:val="28"/>
                  <w:szCs w:val="28"/>
                  <w:lang w:eastAsia="ru-RU"/>
                </w:rPr>
                <w:t>2022 г</w:t>
              </w:r>
            </w:smartTag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C1691C" w:rsidRPr="00FA03DA" w:rsidTr="00337A29">
        <w:trPr>
          <w:jc w:val="center"/>
        </w:trPr>
        <w:tc>
          <w:tcPr>
            <w:tcW w:w="582" w:type="dxa"/>
          </w:tcPr>
          <w:p w:rsidR="00C1691C" w:rsidRPr="00FA03DA" w:rsidRDefault="00C1691C" w:rsidP="00337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079" w:type="dxa"/>
          </w:tcPr>
          <w:p w:rsidR="00C1691C" w:rsidRPr="00FA03DA" w:rsidRDefault="00C1691C" w:rsidP="00337A2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Доля благоустроенных дворовых территорий МКД от общего количества дворовых террит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рий МКД.</w:t>
            </w:r>
          </w:p>
        </w:tc>
        <w:tc>
          <w:tcPr>
            <w:tcW w:w="1276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left="-15" w:right="-5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07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right="-2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3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left="-60" w:right="-15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tcBorders>
              <w:right w:val="nil"/>
            </w:tcBorders>
          </w:tcPr>
          <w:p w:rsidR="00C1691C" w:rsidRPr="00FA03DA" w:rsidRDefault="00C1691C" w:rsidP="00CE69FB">
            <w:pPr>
              <w:autoSpaceDE w:val="0"/>
              <w:autoSpaceDN w:val="0"/>
              <w:adjustRightInd w:val="0"/>
              <w:spacing w:after="0" w:line="240" w:lineRule="auto"/>
              <w:ind w:left="-61" w:right="-15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92" w:type="dxa"/>
          </w:tcPr>
          <w:p w:rsidR="00C1691C" w:rsidRPr="00FA03DA" w:rsidRDefault="00C1691C" w:rsidP="00CE69FB">
            <w:pPr>
              <w:autoSpaceDE w:val="0"/>
              <w:autoSpaceDN w:val="0"/>
              <w:adjustRightInd w:val="0"/>
              <w:spacing w:after="0" w:line="240" w:lineRule="auto"/>
              <w:ind w:left="-61" w:right="-15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31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left="-202" w:right="-7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1691C" w:rsidRPr="00FA03DA" w:rsidTr="00337A29">
        <w:trPr>
          <w:jc w:val="center"/>
        </w:trPr>
        <w:tc>
          <w:tcPr>
            <w:tcW w:w="582" w:type="dxa"/>
          </w:tcPr>
          <w:p w:rsidR="00C1691C" w:rsidRPr="00FA03DA" w:rsidRDefault="00C1691C" w:rsidP="00337A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079" w:type="dxa"/>
          </w:tcPr>
          <w:p w:rsidR="00C1691C" w:rsidRPr="00FA03DA" w:rsidRDefault="00C1691C" w:rsidP="00337A2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Доля благоустроенных муниципальных терр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торий общего пользования от общего количес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ва таких территорий.</w:t>
            </w:r>
          </w:p>
        </w:tc>
        <w:tc>
          <w:tcPr>
            <w:tcW w:w="1276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left="-15" w:right="-5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07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left="-45" w:right="-15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3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right="-4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2" w:type="dxa"/>
            <w:tcBorders>
              <w:right w:val="nil"/>
            </w:tcBorders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992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right="-15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31" w:type="dxa"/>
          </w:tcPr>
          <w:p w:rsidR="00C1691C" w:rsidRPr="00FA03DA" w:rsidRDefault="00C1691C" w:rsidP="00337A29">
            <w:pPr>
              <w:autoSpaceDE w:val="0"/>
              <w:autoSpaceDN w:val="0"/>
              <w:adjustRightInd w:val="0"/>
              <w:spacing w:after="0" w:line="240" w:lineRule="auto"/>
              <w:ind w:left="-60" w:right="-10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C1691C" w:rsidRPr="004A4CEB" w:rsidRDefault="00C1691C" w:rsidP="00337A2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C1691C" w:rsidRPr="004A4CEB" w:rsidRDefault="00C1691C" w:rsidP="00337A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6174EC">
      <w:pPr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6174EC">
      <w:pPr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6174EC">
      <w:pPr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Pr="00752B71" w:rsidRDefault="00C1691C" w:rsidP="00AA1B08">
      <w:pPr>
        <w:spacing w:after="0" w:line="240" w:lineRule="auto"/>
        <w:ind w:firstLine="10490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752B71">
        <w:rPr>
          <w:rFonts w:ascii="Times New Roman" w:hAnsi="Times New Roman"/>
          <w:bCs/>
          <w:sz w:val="28"/>
          <w:szCs w:val="28"/>
          <w:lang w:eastAsia="ru-RU"/>
        </w:rPr>
        <w:t xml:space="preserve">              Приложение № 2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«Формирование комфортной </w:t>
      </w:r>
    </w:p>
    <w:p w:rsidR="00C1691C" w:rsidRDefault="00C1691C" w:rsidP="00AA1B08">
      <w:pPr>
        <w:shd w:val="clear" w:color="auto" w:fill="FFFFFF"/>
        <w:spacing w:after="0" w:line="270" w:lineRule="atLeast"/>
        <w:ind w:left="10773" w:right="-2" w:hanging="52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городской среды  на территории                                    муниципального  образования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Октябрьский сельсовет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на 2018-2022годы»</w:t>
      </w:r>
    </w:p>
    <w:p w:rsidR="00C1691C" w:rsidRPr="00752B71" w:rsidRDefault="00C1691C" w:rsidP="00AA1B08">
      <w:pPr>
        <w:spacing w:after="0" w:line="240" w:lineRule="auto"/>
        <w:ind w:firstLine="10490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Pr="00520BAB" w:rsidRDefault="00C1691C" w:rsidP="006174EC">
      <w:pPr>
        <w:keepNext/>
        <w:spacing w:after="0" w:line="240" w:lineRule="auto"/>
        <w:ind w:left="1080"/>
        <w:jc w:val="center"/>
        <w:outlineLvl w:val="0"/>
        <w:rPr>
          <w:rFonts w:ascii="Arial Cyr Chuv" w:hAnsi="Arial Cyr Chuv"/>
          <w:bCs/>
          <w:sz w:val="32"/>
          <w:szCs w:val="24"/>
        </w:rPr>
      </w:pPr>
    </w:p>
    <w:p w:rsidR="00C1691C" w:rsidRPr="00520BAB" w:rsidRDefault="00C1691C" w:rsidP="006174EC">
      <w:pPr>
        <w:keepNext/>
        <w:spacing w:after="0" w:line="240" w:lineRule="auto"/>
        <w:ind w:left="1080"/>
        <w:jc w:val="center"/>
        <w:outlineLvl w:val="0"/>
        <w:rPr>
          <w:rFonts w:ascii="Times New Roman" w:hAnsi="Times New Roman"/>
          <w:sz w:val="24"/>
          <w:szCs w:val="28"/>
        </w:rPr>
      </w:pPr>
      <w:r w:rsidRPr="00520BAB">
        <w:rPr>
          <w:rFonts w:ascii="Times New Roman" w:hAnsi="Times New Roman"/>
          <w:sz w:val="24"/>
          <w:szCs w:val="28"/>
        </w:rPr>
        <w:t>Перечень</w:t>
      </w:r>
    </w:p>
    <w:p w:rsidR="00C1691C" w:rsidRPr="00520BAB" w:rsidRDefault="00C1691C" w:rsidP="006174EC">
      <w:pPr>
        <w:keepNext/>
        <w:spacing w:after="0" w:line="240" w:lineRule="auto"/>
        <w:ind w:left="720"/>
        <w:jc w:val="center"/>
        <w:outlineLvl w:val="0"/>
        <w:rPr>
          <w:rFonts w:ascii="Times New Roman" w:hAnsi="Times New Roman"/>
          <w:sz w:val="24"/>
          <w:szCs w:val="28"/>
        </w:rPr>
      </w:pPr>
      <w:r w:rsidRPr="00520BAB">
        <w:rPr>
          <w:rFonts w:ascii="Times New Roman" w:hAnsi="Times New Roman"/>
          <w:sz w:val="24"/>
          <w:szCs w:val="28"/>
        </w:rPr>
        <w:t xml:space="preserve">основных мероприятий муниципальной программы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5"/>
        <w:gridCol w:w="2643"/>
        <w:gridCol w:w="1938"/>
        <w:gridCol w:w="1776"/>
        <w:gridCol w:w="1776"/>
        <w:gridCol w:w="2250"/>
        <w:gridCol w:w="2443"/>
        <w:gridCol w:w="1842"/>
      </w:tblGrid>
      <w:tr w:rsidR="00C1691C" w:rsidRPr="00FA03DA" w:rsidTr="001A163C">
        <w:tc>
          <w:tcPr>
            <w:tcW w:w="925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43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Номер и наименование основного меропри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я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тия</w:t>
            </w:r>
          </w:p>
        </w:tc>
        <w:tc>
          <w:tcPr>
            <w:tcW w:w="1938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552" w:type="dxa"/>
            <w:gridSpan w:val="2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250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Ожидаемый неп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средственный</w:t>
            </w:r>
          </w:p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  <w:tc>
          <w:tcPr>
            <w:tcW w:w="2443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Основные направл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 xml:space="preserve">ния реализации </w:t>
            </w:r>
          </w:p>
        </w:tc>
        <w:tc>
          <w:tcPr>
            <w:tcW w:w="1842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ind w:left="-108"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Связь с показат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лями муниципал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ь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ной программы</w:t>
            </w:r>
          </w:p>
        </w:tc>
      </w:tr>
      <w:tr w:rsidR="00C1691C" w:rsidRPr="00FA03DA" w:rsidTr="001A163C">
        <w:trPr>
          <w:trHeight w:val="964"/>
        </w:trPr>
        <w:tc>
          <w:tcPr>
            <w:tcW w:w="925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Начала реал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и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1776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2250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691C" w:rsidRPr="00FA03DA" w:rsidTr="001A163C">
        <w:tc>
          <w:tcPr>
            <w:tcW w:w="925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43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Основное мероприятие 1.1 «Благоустройство дворовых территорий многоквартирных д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мов»</w:t>
            </w:r>
          </w:p>
        </w:tc>
        <w:tc>
          <w:tcPr>
            <w:tcW w:w="1938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Администрация муниципального образования Октябрьский сельсовет</w:t>
            </w:r>
          </w:p>
        </w:tc>
        <w:tc>
          <w:tcPr>
            <w:tcW w:w="1776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76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250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Улучшение 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стояния объектов дворовых террит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рий</w:t>
            </w:r>
          </w:p>
        </w:tc>
        <w:tc>
          <w:tcPr>
            <w:tcW w:w="2443" w:type="dxa"/>
          </w:tcPr>
          <w:p w:rsidR="00C1691C" w:rsidRPr="00FA03DA" w:rsidRDefault="00C1691C" w:rsidP="001A16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Повышение уровня ежегодного дост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и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жения целевых пок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а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зателей муниципал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ь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ной программы</w:t>
            </w:r>
          </w:p>
        </w:tc>
        <w:tc>
          <w:tcPr>
            <w:tcW w:w="1842" w:type="dxa"/>
          </w:tcPr>
          <w:p w:rsidR="00C1691C" w:rsidRPr="00FA03DA" w:rsidRDefault="00C1691C" w:rsidP="001A163C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 xml:space="preserve">Показатель1 </w:t>
            </w:r>
          </w:p>
          <w:p w:rsidR="00C1691C" w:rsidRPr="00FA03DA" w:rsidRDefault="00C1691C" w:rsidP="001A163C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 xml:space="preserve">Увеличение доли 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благоус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т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роенных двор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вых территорий МКД от общего количества дв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ровых террит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рий МКД.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1691C" w:rsidRPr="00FA03DA" w:rsidTr="001A163C">
        <w:tc>
          <w:tcPr>
            <w:tcW w:w="925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3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Основное мероприятие 1.2 </w:t>
            </w:r>
          </w:p>
          <w:p w:rsidR="00C1691C" w:rsidRPr="00FA03DA" w:rsidRDefault="00C1691C" w:rsidP="00F74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«Благоустройство о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щественных террит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рий муниципального образования Октябр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ский сельсовет»</w:t>
            </w:r>
          </w:p>
        </w:tc>
        <w:tc>
          <w:tcPr>
            <w:tcW w:w="1938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Администрация муниципального образования Октябрьский сельсовет</w:t>
            </w:r>
          </w:p>
        </w:tc>
        <w:tc>
          <w:tcPr>
            <w:tcW w:w="1776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776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250" w:type="dxa"/>
          </w:tcPr>
          <w:p w:rsidR="00C1691C" w:rsidRPr="00FA03DA" w:rsidRDefault="00C1691C" w:rsidP="00F74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Улучшение 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стояния объектов общественных те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риторий</w:t>
            </w:r>
          </w:p>
        </w:tc>
        <w:tc>
          <w:tcPr>
            <w:tcW w:w="2443" w:type="dxa"/>
          </w:tcPr>
          <w:p w:rsidR="00C1691C" w:rsidRPr="00FA03DA" w:rsidRDefault="00C1691C" w:rsidP="001A16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Повышение уровня ежегодного дост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и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жения целевых пок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а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зателей муниципал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ь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ной программы</w:t>
            </w:r>
          </w:p>
        </w:tc>
        <w:tc>
          <w:tcPr>
            <w:tcW w:w="1842" w:type="dxa"/>
          </w:tcPr>
          <w:p w:rsidR="00C1691C" w:rsidRPr="00FA03DA" w:rsidRDefault="00C1691C" w:rsidP="001A163C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 xml:space="preserve">Показатель 1 </w:t>
            </w:r>
          </w:p>
          <w:p w:rsidR="00C1691C" w:rsidRPr="00FA03DA" w:rsidRDefault="00C1691C" w:rsidP="001A163C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 xml:space="preserve">Увеличение доли 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благоус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т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роенных мун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ципальных те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риторий общего пользования от общего колич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е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ства таких те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</w:t>
            </w:r>
            <w:r w:rsidRPr="00FA03DA">
              <w:rPr>
                <w:rFonts w:ascii="Times New Roman" w:hAnsi="Times New Roman"/>
                <w:sz w:val="23"/>
                <w:szCs w:val="23"/>
                <w:lang w:eastAsia="ru-RU"/>
              </w:rPr>
              <w:t>риторий.</w:t>
            </w:r>
          </w:p>
        </w:tc>
      </w:tr>
    </w:tbl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A27F5D">
      <w:pPr>
        <w:spacing w:after="0" w:line="240" w:lineRule="auto"/>
        <w:ind w:firstLine="113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Pr="00752B71" w:rsidRDefault="00C1691C" w:rsidP="00AA1B08">
      <w:pPr>
        <w:spacing w:after="0" w:line="240" w:lineRule="auto"/>
        <w:ind w:firstLine="11340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752B71">
        <w:rPr>
          <w:rFonts w:ascii="Times New Roman" w:hAnsi="Times New Roman"/>
          <w:bCs/>
          <w:sz w:val="28"/>
          <w:szCs w:val="28"/>
          <w:lang w:eastAsia="ru-RU"/>
        </w:rPr>
        <w:t>Приложение № 3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«Формирование комфортной </w:t>
      </w:r>
    </w:p>
    <w:p w:rsidR="00C1691C" w:rsidRDefault="00C1691C" w:rsidP="00AA1B08">
      <w:pPr>
        <w:shd w:val="clear" w:color="auto" w:fill="FFFFFF"/>
        <w:spacing w:after="0" w:line="270" w:lineRule="atLeast"/>
        <w:ind w:left="10632" w:right="-2" w:hanging="510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городской среды  на территории                                       муниципального  образования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Октябрьский сельсовет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на 2018-2022годы»</w:t>
      </w:r>
    </w:p>
    <w:p w:rsidR="00C1691C" w:rsidRDefault="00C1691C" w:rsidP="00A27F5D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1691C" w:rsidRPr="00752B71" w:rsidRDefault="00C1691C" w:rsidP="00A27F5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52B71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</w:t>
      </w:r>
    </w:p>
    <w:p w:rsidR="00C1691C" w:rsidRPr="00752B71" w:rsidRDefault="00C1691C" w:rsidP="00A27F5D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52B71">
        <w:rPr>
          <w:rFonts w:ascii="Times New Roman" w:hAnsi="Times New Roman"/>
          <w:b/>
          <w:sz w:val="28"/>
          <w:szCs w:val="28"/>
          <w:lang w:eastAsia="ru-RU"/>
        </w:rPr>
        <w:t>реализации муниципальной программы</w:t>
      </w:r>
    </w:p>
    <w:p w:rsidR="00C1691C" w:rsidRPr="004A4CEB" w:rsidRDefault="00C1691C" w:rsidP="00A27F5D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A4CE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(тыс. рублей)</w:t>
      </w:r>
    </w:p>
    <w:tbl>
      <w:tblPr>
        <w:tblW w:w="1542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1699"/>
        <w:gridCol w:w="1841"/>
        <w:gridCol w:w="2522"/>
        <w:gridCol w:w="993"/>
        <w:gridCol w:w="992"/>
        <w:gridCol w:w="855"/>
        <w:gridCol w:w="45"/>
        <w:gridCol w:w="664"/>
        <w:gridCol w:w="851"/>
        <w:gridCol w:w="992"/>
        <w:gridCol w:w="1134"/>
        <w:gridCol w:w="992"/>
        <w:gridCol w:w="1134"/>
      </w:tblGrid>
      <w:tr w:rsidR="00C1691C" w:rsidRPr="00FA03DA" w:rsidTr="00981DAF">
        <w:tc>
          <w:tcPr>
            <w:tcW w:w="70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69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1841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ние муниц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пальной пр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граммы, подпрогра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мы, основн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го меропри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тия</w:t>
            </w:r>
          </w:p>
        </w:tc>
        <w:tc>
          <w:tcPr>
            <w:tcW w:w="2522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Главный распор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дитель бюджетных средств</w:t>
            </w:r>
          </w:p>
        </w:tc>
        <w:tc>
          <w:tcPr>
            <w:tcW w:w="3549" w:type="dxa"/>
            <w:gridSpan w:val="5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Код бюджетной классиф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кации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</w:t>
            </w:r>
          </w:p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1691C" w:rsidRPr="00FA03DA" w:rsidTr="00981DAF">
        <w:tc>
          <w:tcPr>
            <w:tcW w:w="709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22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РзПр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851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C1691C" w:rsidRPr="00FA03DA" w:rsidTr="00981DAF">
        <w:tc>
          <w:tcPr>
            <w:tcW w:w="709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9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1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03D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1691C" w:rsidRPr="00FA03DA" w:rsidTr="00981DAF">
        <w:trPr>
          <w:trHeight w:val="610"/>
        </w:trPr>
        <w:tc>
          <w:tcPr>
            <w:tcW w:w="70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9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Муниц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пальная программа</w:t>
            </w:r>
          </w:p>
        </w:tc>
        <w:tc>
          <w:tcPr>
            <w:tcW w:w="1841" w:type="dxa"/>
            <w:vMerge w:val="restart"/>
          </w:tcPr>
          <w:p w:rsidR="00C1691C" w:rsidRPr="00FA03DA" w:rsidRDefault="00C1691C" w:rsidP="00981DAF">
            <w:pPr>
              <w:spacing w:after="0" w:line="240" w:lineRule="auto"/>
              <w:ind w:right="-8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Формиров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ние ко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фортной г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родской ср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ды муниц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пального о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разования Октярьский сельсовет на 2018-2022 г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ды</w:t>
            </w: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993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51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C1691C" w:rsidRPr="00FA03DA" w:rsidTr="00981DAF">
        <w:trPr>
          <w:trHeight w:val="967"/>
        </w:trPr>
        <w:tc>
          <w:tcPr>
            <w:tcW w:w="709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C1691C" w:rsidRPr="00FA03DA" w:rsidRDefault="00C1691C" w:rsidP="001A163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муниципального образования 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тябрьский сельс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вет  </w:t>
            </w:r>
          </w:p>
        </w:tc>
        <w:tc>
          <w:tcPr>
            <w:tcW w:w="993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024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55" w:type="dxa"/>
            <w:tcBorders>
              <w:bottom w:val="single" w:sz="4" w:space="0" w:color="auto"/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851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1691C" w:rsidRPr="00FA03DA" w:rsidTr="00981DAF">
        <w:trPr>
          <w:trHeight w:val="711"/>
        </w:trPr>
        <w:tc>
          <w:tcPr>
            <w:tcW w:w="70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169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Основное меропри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тие 1.1</w:t>
            </w:r>
          </w:p>
        </w:tc>
        <w:tc>
          <w:tcPr>
            <w:tcW w:w="1841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ind w:left="-137" w:right="-8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ство дворовых территорий многокварти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ных домов</w:t>
            </w: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91C" w:rsidRPr="00FA03DA" w:rsidRDefault="00C1691C" w:rsidP="00981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1691C" w:rsidRPr="00FA03DA" w:rsidTr="00981DAF">
        <w:trPr>
          <w:trHeight w:val="711"/>
        </w:trPr>
        <w:tc>
          <w:tcPr>
            <w:tcW w:w="709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муниципального образования 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тябрьский сельс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вет 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024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1691C" w:rsidRPr="00FA03DA" w:rsidTr="00981DAF">
        <w:trPr>
          <w:trHeight w:val="711"/>
        </w:trPr>
        <w:tc>
          <w:tcPr>
            <w:tcW w:w="70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1699" w:type="dxa"/>
            <w:vMerge w:val="restart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Основное меропри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тие 1.2</w:t>
            </w:r>
          </w:p>
        </w:tc>
        <w:tc>
          <w:tcPr>
            <w:tcW w:w="1841" w:type="dxa"/>
            <w:vMerge w:val="restart"/>
          </w:tcPr>
          <w:p w:rsidR="00C1691C" w:rsidRPr="00FA03DA" w:rsidRDefault="00C1691C" w:rsidP="00981DAF">
            <w:pPr>
              <w:spacing w:after="0" w:line="240" w:lineRule="auto"/>
              <w:ind w:left="-13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ство общес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венных терр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торий мун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ципального образования Октябрьский сельсовет</w:t>
            </w: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всего, в том числе: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91C" w:rsidRPr="00FA03DA" w:rsidRDefault="00C1691C" w:rsidP="00981D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1691C" w:rsidRPr="00FA03DA" w:rsidTr="00981DAF">
        <w:trPr>
          <w:trHeight w:val="711"/>
        </w:trPr>
        <w:tc>
          <w:tcPr>
            <w:tcW w:w="709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vMerge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22" w:type="dxa"/>
          </w:tcPr>
          <w:p w:rsidR="00C1691C" w:rsidRPr="00FA03DA" w:rsidRDefault="00C1691C" w:rsidP="001A1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муниципального образования 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тябрьский сельс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вет 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024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1691C" w:rsidRPr="00FA03DA" w:rsidRDefault="00C1691C" w:rsidP="001A163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C1691C" w:rsidRPr="00FA03DA" w:rsidRDefault="00C1691C" w:rsidP="001A16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1691C" w:rsidRPr="004A4CEB" w:rsidRDefault="00C1691C" w:rsidP="00A27F5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1691C" w:rsidRPr="004A4CEB" w:rsidRDefault="00C1691C" w:rsidP="00A27F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691C" w:rsidRPr="004A4CEB" w:rsidRDefault="00C1691C" w:rsidP="00A27F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070E24">
      <w:pPr>
        <w:shd w:val="clear" w:color="auto" w:fill="FFFFFF"/>
        <w:spacing w:after="0" w:line="270" w:lineRule="atLeast"/>
        <w:ind w:firstLine="225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1691C" w:rsidRDefault="00C1691C" w:rsidP="006174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C1691C" w:rsidRDefault="00C1691C" w:rsidP="0061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61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61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61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6174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691C" w:rsidRDefault="00C1691C" w:rsidP="004A62E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8511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1691C" w:rsidRDefault="00C1691C" w:rsidP="00DD0B5F">
      <w:pPr>
        <w:shd w:val="clear" w:color="auto" w:fill="FFFFFF"/>
        <w:spacing w:after="0" w:line="270" w:lineRule="atLeast"/>
        <w:jc w:val="both"/>
        <w:rPr>
          <w:rFonts w:ascii="Times New Roman" w:hAnsi="Times New Roman"/>
          <w:sz w:val="28"/>
          <w:szCs w:val="28"/>
        </w:rPr>
        <w:sectPr w:rsidR="00C1691C" w:rsidSect="00264B8B">
          <w:headerReference w:type="default" r:id="rId17"/>
          <w:footerReference w:type="default" r:id="rId18"/>
          <w:footnotePr>
            <w:pos w:val="beneathText"/>
          </w:footnotePr>
          <w:pgSz w:w="16838" w:h="11906" w:orient="landscape"/>
          <w:pgMar w:top="993" w:right="1134" w:bottom="426" w:left="851" w:header="709" w:footer="709" w:gutter="0"/>
          <w:cols w:space="708"/>
          <w:docGrid w:linePitch="360"/>
        </w:sectPr>
      </w:pPr>
    </w:p>
    <w:p w:rsidR="00C1691C" w:rsidRPr="008A7E8B" w:rsidRDefault="00C1691C" w:rsidP="00AA1B08">
      <w:pPr>
        <w:shd w:val="clear" w:color="auto" w:fill="FFFFFF"/>
        <w:spacing w:after="0" w:line="270" w:lineRule="atLeast"/>
        <w:ind w:left="6379" w:right="-2" w:hanging="8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Pr="00C02BC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«Формирование комфортной </w:t>
      </w:r>
    </w:p>
    <w:p w:rsidR="00C1691C" w:rsidRDefault="00C1691C" w:rsidP="00AA1B08">
      <w:pPr>
        <w:shd w:val="clear" w:color="auto" w:fill="FFFFFF"/>
        <w:spacing w:after="0" w:line="270" w:lineRule="atLeast"/>
        <w:ind w:left="6379" w:right="-2" w:hanging="8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городской среды  на территории                 муниципального  образования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Октябрьский сельсовет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на 2018-2022годы»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</w:p>
    <w:p w:rsidR="00C1691C" w:rsidRDefault="00C1691C" w:rsidP="001A163C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b/>
          <w:sz w:val="28"/>
          <w:szCs w:val="28"/>
        </w:rPr>
      </w:pPr>
    </w:p>
    <w:p w:rsidR="00C1691C" w:rsidRPr="00C82D9D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sz w:val="28"/>
          <w:szCs w:val="28"/>
        </w:rPr>
      </w:pPr>
      <w:r w:rsidRPr="00C82D9D">
        <w:rPr>
          <w:rFonts w:ascii="Times New Roman" w:hAnsi="Times New Roman"/>
          <w:sz w:val="28"/>
          <w:szCs w:val="28"/>
        </w:rPr>
        <w:t xml:space="preserve">Адресный перечень </w:t>
      </w:r>
    </w:p>
    <w:p w:rsidR="00C1691C" w:rsidRPr="00C82D9D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sz w:val="28"/>
          <w:szCs w:val="28"/>
        </w:rPr>
      </w:pPr>
      <w:r w:rsidRPr="00C82D9D">
        <w:rPr>
          <w:rFonts w:ascii="Times New Roman" w:hAnsi="Times New Roman"/>
          <w:sz w:val="28"/>
          <w:szCs w:val="28"/>
        </w:rPr>
        <w:t xml:space="preserve">территорий муниципального образования </w:t>
      </w:r>
      <w:r>
        <w:rPr>
          <w:rFonts w:ascii="Times New Roman" w:hAnsi="Times New Roman"/>
          <w:sz w:val="28"/>
          <w:szCs w:val="28"/>
        </w:rPr>
        <w:t>Октябрьский сельсовет</w:t>
      </w:r>
      <w:r w:rsidRPr="00C82D9D">
        <w:rPr>
          <w:rFonts w:ascii="Times New Roman" w:hAnsi="Times New Roman"/>
          <w:sz w:val="28"/>
          <w:szCs w:val="28"/>
        </w:rPr>
        <w:t xml:space="preserve">, </w:t>
      </w:r>
    </w:p>
    <w:p w:rsidR="00C1691C" w:rsidRPr="00C82D9D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sz w:val="28"/>
          <w:szCs w:val="28"/>
        </w:rPr>
      </w:pPr>
      <w:r w:rsidRPr="00C82D9D">
        <w:rPr>
          <w:rFonts w:ascii="Times New Roman" w:hAnsi="Times New Roman"/>
          <w:sz w:val="28"/>
          <w:szCs w:val="28"/>
        </w:rPr>
        <w:t>подлежащих благоустройству в 2018-2022 годах</w:t>
      </w:r>
    </w:p>
    <w:p w:rsidR="00C1691C" w:rsidRPr="009059BE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143"/>
        <w:gridCol w:w="9639"/>
      </w:tblGrid>
      <w:tr w:rsidR="00C1691C" w:rsidRPr="00FA03DA" w:rsidTr="00FA03DA">
        <w:tc>
          <w:tcPr>
            <w:tcW w:w="674" w:type="dxa"/>
            <w:vAlign w:val="center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782" w:type="dxa"/>
            <w:gridSpan w:val="2"/>
            <w:vAlign w:val="center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Адрес территории</w:t>
            </w:r>
          </w:p>
        </w:tc>
      </w:tr>
      <w:tr w:rsidR="00C1691C" w:rsidRPr="00FA03DA" w:rsidTr="00FA03DA">
        <w:tc>
          <w:tcPr>
            <w:tcW w:w="10456" w:type="dxa"/>
            <w:gridSpan w:val="3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Дворовые территории</w:t>
            </w:r>
            <w:bookmarkStart w:id="0" w:name="_GoBack"/>
            <w:bookmarkEnd w:id="0"/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ул.Заводская,12; пер.Октябрьский, 23;  пер.Октябрьский, 25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ул.Луначарского, 82; ул.Луначарского, 84; ул.Луначарского, 88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ул.Луначарского, 53; ул.Луначарского, 55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ул.Железнодорожная, 44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 , ул.Железнодорожная, 1; ул.Железнодорожная, 2; ул.Железнодорожная, 3; ул.Железнодорожная, 4; ул.Железнодорожная, 5; ул.Железнодорожная, 6; ул.Железнодорожная, 7; ул.Железнодорожная, 8; ул.Железнодорожная, 9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 , ул.Заводская, 10а; ул.Заводская, 14; ул.Луначарского, 96; ул.Луначарского, 96а; ул.Луначарского, 98; ул.Луначарского, 100; ул.Луначарского, 104;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 , ул.Заводская, 16; ул.Заводская, 18; ул.Луначарского, 63; ул.Луначарского,63;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 , ул.Луначарского, 26; ул.Луначарского, 30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ул.Луначарского, 42; ул.Луначарского, 44; ул.Луначарского, 46; ул.Несмеянова, 1; ул.Несмеянова, 2; ул.Несмеянова, 4; ул.Первомайская,1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ул.60 лет Октября,18;</w:t>
            </w:r>
          </w:p>
        </w:tc>
      </w:tr>
      <w:tr w:rsidR="00C1691C" w:rsidRPr="00FA03DA" w:rsidTr="00FA03DA">
        <w:tc>
          <w:tcPr>
            <w:tcW w:w="817" w:type="dxa"/>
            <w:gridSpan w:val="2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19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с.Октябрьское, ул.60 лет Октября, 20;</w:t>
            </w:r>
          </w:p>
        </w:tc>
      </w:tr>
      <w:tr w:rsidR="00C1691C" w:rsidRPr="00FA03DA" w:rsidTr="00FA03DA">
        <w:tc>
          <w:tcPr>
            <w:tcW w:w="10456" w:type="dxa"/>
            <w:gridSpan w:val="3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Общественные пространства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Садово-парковый ансамбль «Аллея славы»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Парк на Центральной площади с.Октябрьское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Мемориальный парк участникам Гражданской войны 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Парк по ул.Заводской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Парк по ул.Зеленый бульвар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Мемориальный парк участников Великой отечественной войны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0"/>
              </w:num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Парк по ул.Больничная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Перечень объектов недвижимого имущества и земельных участков, наход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я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щихся в собственности (пользовании) юридических лиц и индивидуальных предпринимателей, подлежащих благоустройству не позднее 2022 года за счет средств указанных лиц</w:t>
            </w: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1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1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1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1691C" w:rsidRPr="00FA03DA" w:rsidTr="00FA03DA">
        <w:tc>
          <w:tcPr>
            <w:tcW w:w="674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1"/>
              </w:numPr>
              <w:tabs>
                <w:tab w:val="left" w:pos="1701"/>
              </w:tabs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2" w:type="dxa"/>
            <w:gridSpan w:val="2"/>
          </w:tcPr>
          <w:p w:rsidR="00C1691C" w:rsidRPr="00FA03DA" w:rsidRDefault="00C1691C" w:rsidP="00FA03DA">
            <w:pPr>
              <w:tabs>
                <w:tab w:val="left" w:pos="1701"/>
              </w:tabs>
              <w:spacing w:after="0" w:line="270" w:lineRule="atLeas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Pr="009059BE" w:rsidRDefault="00C1691C" w:rsidP="00DD0B5F">
      <w:pPr>
        <w:shd w:val="clear" w:color="auto" w:fill="FFFFFF"/>
        <w:tabs>
          <w:tab w:val="left" w:pos="1701"/>
        </w:tabs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1691C" w:rsidRPr="008A7E8B" w:rsidRDefault="00C1691C" w:rsidP="00DD0B5F">
      <w:pPr>
        <w:shd w:val="clear" w:color="auto" w:fill="FFFFFF"/>
        <w:spacing w:after="0" w:line="270" w:lineRule="atLeast"/>
        <w:ind w:left="5529"/>
        <w:jc w:val="both"/>
        <w:rPr>
          <w:rFonts w:ascii="Times New Roman" w:hAnsi="Times New Roman"/>
        </w:rPr>
        <w:sectPr w:rsidR="00C1691C" w:rsidRPr="008A7E8B" w:rsidSect="0083396C">
          <w:footnotePr>
            <w:pos w:val="beneathText"/>
          </w:footnotePr>
          <w:pgSz w:w="11906" w:h="16838"/>
          <w:pgMar w:top="1134" w:right="425" w:bottom="851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</w:rPr>
        <w:br w:type="textWrapping" w:clear="all"/>
      </w:r>
    </w:p>
    <w:p w:rsidR="00C1691C" w:rsidRDefault="00C1691C" w:rsidP="00A10CEC">
      <w:pPr>
        <w:ind w:firstLine="709"/>
        <w:rPr>
          <w:sz w:val="28"/>
          <w:szCs w:val="28"/>
        </w:rPr>
      </w:pPr>
    </w:p>
    <w:p w:rsidR="00C1691C" w:rsidRPr="008A7E8B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Pr="00C02BC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C1691C" w:rsidRDefault="00C1691C" w:rsidP="00AA1B08">
      <w:pPr>
        <w:shd w:val="clear" w:color="auto" w:fill="FFFFFF"/>
        <w:spacing w:after="0" w:line="240" w:lineRule="auto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AA1B08">
      <w:pPr>
        <w:shd w:val="clear" w:color="auto" w:fill="FFFFFF"/>
        <w:spacing w:after="0" w:line="240" w:lineRule="auto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«Формирование комфортной </w:t>
      </w:r>
    </w:p>
    <w:p w:rsidR="00C1691C" w:rsidRDefault="00C1691C" w:rsidP="00AA1B08">
      <w:pPr>
        <w:shd w:val="clear" w:color="auto" w:fill="FFFFFF"/>
        <w:spacing w:after="0" w:line="240" w:lineRule="auto"/>
        <w:ind w:left="10632" w:right="-2" w:hanging="8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городской среды  на территории                                 муниципального  образования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Октябрьский сельсовет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на 2018-2022годы»</w:t>
      </w:r>
    </w:p>
    <w:p w:rsidR="00C1691C" w:rsidRDefault="00C1691C" w:rsidP="00126A2B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Pr="00A10CEC" w:rsidRDefault="00C1691C" w:rsidP="0046566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A10CEC">
        <w:rPr>
          <w:rFonts w:ascii="Times New Roman" w:hAnsi="Times New Roman"/>
          <w:sz w:val="28"/>
          <w:szCs w:val="28"/>
        </w:rPr>
        <w:t>Информация об оценке состояния сферы благоустройства</w:t>
      </w:r>
    </w:p>
    <w:p w:rsidR="00C1691C" w:rsidRPr="00A10CEC" w:rsidRDefault="00C1691C" w:rsidP="00A10CEC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A10CEC">
        <w:rPr>
          <w:rFonts w:ascii="Times New Roman" w:hAnsi="Times New Roman"/>
          <w:sz w:val="28"/>
          <w:szCs w:val="28"/>
        </w:rPr>
        <w:t xml:space="preserve">в населенных пунктах </w:t>
      </w:r>
      <w:r w:rsidRPr="00A10CEC">
        <w:rPr>
          <w:rFonts w:ascii="Times New Roman" w:hAnsi="Times New Roman"/>
          <w:sz w:val="28"/>
          <w:szCs w:val="28"/>
          <w:u w:val="single"/>
        </w:rPr>
        <w:t>МО Октябрьский сельсовет</w:t>
      </w:r>
      <w:r w:rsidRPr="00A10CEC">
        <w:rPr>
          <w:rFonts w:ascii="Times New Roman" w:hAnsi="Times New Roman"/>
          <w:sz w:val="28"/>
          <w:szCs w:val="28"/>
        </w:rPr>
        <w:t>_____</w:t>
      </w:r>
    </w:p>
    <w:p w:rsidR="00C1691C" w:rsidRPr="00A10CEC" w:rsidRDefault="00C1691C" w:rsidP="00A10CEC">
      <w:pPr>
        <w:ind w:firstLine="709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(наименование муниципального образования)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134"/>
        <w:gridCol w:w="850"/>
        <w:gridCol w:w="1276"/>
        <w:gridCol w:w="1276"/>
        <w:gridCol w:w="1276"/>
        <w:gridCol w:w="992"/>
        <w:gridCol w:w="1559"/>
        <w:gridCol w:w="992"/>
        <w:gridCol w:w="1134"/>
        <w:gridCol w:w="1276"/>
        <w:gridCol w:w="1702"/>
        <w:gridCol w:w="1842"/>
      </w:tblGrid>
      <w:tr w:rsidR="00C1691C" w:rsidRPr="00FA03DA" w:rsidTr="00FA03DA">
        <w:tc>
          <w:tcPr>
            <w:tcW w:w="3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№ п.п.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Наим</w:t>
            </w:r>
            <w:r w:rsidRPr="00FA03DA">
              <w:t>е</w:t>
            </w:r>
            <w:r w:rsidRPr="00FA03DA">
              <w:t>нование населе</w:t>
            </w:r>
            <w:r w:rsidRPr="00FA03DA">
              <w:t>н</w:t>
            </w:r>
            <w:r w:rsidRPr="00FA03DA">
              <w:t>ного пункта</w:t>
            </w:r>
          </w:p>
        </w:tc>
        <w:tc>
          <w:tcPr>
            <w:tcW w:w="850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Чи</w:t>
            </w:r>
            <w:r w:rsidRPr="00FA03DA">
              <w:t>с</w:t>
            </w:r>
            <w:r w:rsidRPr="00FA03DA">
              <w:t>ле</w:t>
            </w:r>
            <w:r w:rsidRPr="00FA03DA">
              <w:t>н</w:t>
            </w:r>
            <w:r w:rsidRPr="00FA03DA">
              <w:t>ность нас</w:t>
            </w:r>
            <w:r w:rsidRPr="00FA03DA">
              <w:t>е</w:t>
            </w:r>
            <w:r w:rsidRPr="00FA03DA">
              <w:t>ления, чел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Количес</w:t>
            </w:r>
            <w:r w:rsidRPr="00FA03DA">
              <w:t>т</w:t>
            </w:r>
            <w:r w:rsidRPr="00FA03DA">
              <w:t>во и пл</w:t>
            </w:r>
            <w:r w:rsidRPr="00FA03DA">
              <w:t>о</w:t>
            </w:r>
            <w:r w:rsidRPr="00FA03DA">
              <w:t>щадь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благоус</w:t>
            </w:r>
            <w:r w:rsidRPr="00FA03DA">
              <w:t>т</w:t>
            </w:r>
            <w:r w:rsidRPr="00FA03DA">
              <w:t>роенных дворовых террит</w:t>
            </w:r>
            <w:r w:rsidRPr="00FA03DA">
              <w:t>о</w:t>
            </w:r>
            <w:r w:rsidRPr="00FA03DA">
              <w:t>рий (1), шт/га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Доля бл</w:t>
            </w:r>
            <w:r w:rsidRPr="00FA03DA">
              <w:t>а</w:t>
            </w:r>
            <w:r w:rsidRPr="00FA03DA">
              <w:t>гоустрое</w:t>
            </w:r>
            <w:r w:rsidRPr="00FA03DA">
              <w:t>н</w:t>
            </w:r>
            <w:r w:rsidRPr="00FA03DA">
              <w:t>ных дв</w:t>
            </w:r>
            <w:r w:rsidRPr="00FA03DA">
              <w:t>о</w:t>
            </w:r>
            <w:r w:rsidRPr="00FA03DA">
              <w:t>ровых те</w:t>
            </w:r>
            <w:r w:rsidRPr="00FA03DA">
              <w:t>р</w:t>
            </w:r>
            <w:r w:rsidRPr="00FA03DA">
              <w:t>риторий от общего количества дворовых террит</w:t>
            </w:r>
            <w:r w:rsidRPr="00FA03DA">
              <w:t>о</w:t>
            </w:r>
            <w:r w:rsidRPr="00FA03DA">
              <w:t>рий, %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Охват н</w:t>
            </w:r>
            <w:r w:rsidRPr="00FA03DA">
              <w:t>а</w:t>
            </w:r>
            <w:r w:rsidRPr="00FA03DA">
              <w:t>селения благоус</w:t>
            </w:r>
            <w:r w:rsidRPr="00FA03DA">
              <w:t>т</w:t>
            </w:r>
            <w:r w:rsidRPr="00FA03DA">
              <w:t>роенными дворов</w:t>
            </w:r>
            <w:r w:rsidRPr="00FA03DA">
              <w:t>ы</w:t>
            </w:r>
            <w:r w:rsidRPr="00FA03DA">
              <w:t>ми терр</w:t>
            </w:r>
            <w:r w:rsidRPr="00FA03DA">
              <w:t>и</w:t>
            </w:r>
            <w:r w:rsidRPr="00FA03DA">
              <w:t>ториями (2)</w:t>
            </w:r>
          </w:p>
        </w:tc>
        <w:tc>
          <w:tcPr>
            <w:tcW w:w="992" w:type="dxa"/>
          </w:tcPr>
          <w:p w:rsidR="00C1691C" w:rsidRPr="00FA03DA" w:rsidRDefault="00C1691C" w:rsidP="00FA03DA">
            <w:pPr>
              <w:spacing w:after="0" w:line="240" w:lineRule="auto"/>
              <w:ind w:right="-108"/>
              <w:jc w:val="center"/>
            </w:pPr>
            <w:r w:rsidRPr="00FA03DA">
              <w:t>Колич</w:t>
            </w:r>
            <w:r w:rsidRPr="00FA03DA">
              <w:t>е</w:t>
            </w:r>
            <w:r w:rsidRPr="00FA03DA">
              <w:t>ство и площадь обор</w:t>
            </w:r>
            <w:r w:rsidRPr="00FA03DA">
              <w:t>у</w:t>
            </w:r>
            <w:r w:rsidRPr="00FA03DA">
              <w:t>дова</w:t>
            </w:r>
            <w:r w:rsidRPr="00FA03DA">
              <w:t>н</w:t>
            </w:r>
            <w:r w:rsidRPr="00FA03DA">
              <w:t>ных площ</w:t>
            </w:r>
            <w:r w:rsidRPr="00FA03DA">
              <w:t>а</w:t>
            </w:r>
            <w:r w:rsidRPr="00FA03DA">
              <w:t xml:space="preserve">док (3) </w:t>
            </w:r>
          </w:p>
        </w:tc>
        <w:tc>
          <w:tcPr>
            <w:tcW w:w="1559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Доля насел</w:t>
            </w:r>
            <w:r w:rsidRPr="00FA03DA">
              <w:t>е</w:t>
            </w:r>
            <w:r w:rsidRPr="00FA03DA">
              <w:t>ния, имеющ</w:t>
            </w:r>
            <w:r w:rsidRPr="00FA03DA">
              <w:t>е</w:t>
            </w:r>
            <w:r w:rsidRPr="00FA03DA">
              <w:t>го пешехо</w:t>
            </w:r>
            <w:r w:rsidRPr="00FA03DA">
              <w:t>д</w:t>
            </w:r>
            <w:r w:rsidRPr="00FA03DA">
              <w:t>ный доступ к оборудова</w:t>
            </w:r>
            <w:r w:rsidRPr="00FA03DA">
              <w:t>н</w:t>
            </w:r>
            <w:r w:rsidRPr="00FA03DA">
              <w:t>ным площа</w:t>
            </w:r>
            <w:r w:rsidRPr="00FA03DA">
              <w:t>д</w:t>
            </w:r>
            <w:r w:rsidRPr="00FA03DA">
              <w:t>кам от общей численности населения (4), %,</w:t>
            </w:r>
          </w:p>
        </w:tc>
        <w:tc>
          <w:tcPr>
            <w:tcW w:w="9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Колич</w:t>
            </w:r>
            <w:r w:rsidRPr="00FA03DA">
              <w:t>е</w:t>
            </w:r>
            <w:r w:rsidRPr="00FA03DA">
              <w:t>ство общ</w:t>
            </w:r>
            <w:r w:rsidRPr="00FA03DA">
              <w:t>е</w:t>
            </w:r>
            <w:r w:rsidRPr="00FA03DA">
              <w:t>стве</w:t>
            </w:r>
            <w:r w:rsidRPr="00FA03DA">
              <w:t>н</w:t>
            </w:r>
            <w:r w:rsidRPr="00FA03DA">
              <w:t>ных терр</w:t>
            </w:r>
            <w:r w:rsidRPr="00FA03DA">
              <w:t>и</w:t>
            </w:r>
            <w:r w:rsidRPr="00FA03DA">
              <w:t xml:space="preserve">торий </w:t>
            </w:r>
          </w:p>
          <w:p w:rsidR="00C1691C" w:rsidRPr="00FA03DA" w:rsidRDefault="00C1691C" w:rsidP="00FA03DA">
            <w:pPr>
              <w:spacing w:after="0" w:line="240" w:lineRule="auto"/>
              <w:ind w:right="-108"/>
              <w:jc w:val="center"/>
            </w:pPr>
            <w:r w:rsidRPr="00FA03DA">
              <w:t>(парки, скверы, наб</w:t>
            </w:r>
            <w:r w:rsidRPr="00FA03DA">
              <w:t>е</w:t>
            </w:r>
            <w:r w:rsidRPr="00FA03DA">
              <w:t>режные)</w:t>
            </w:r>
          </w:p>
        </w:tc>
        <w:tc>
          <w:tcPr>
            <w:tcW w:w="1134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Доля и площадь благоу</w:t>
            </w:r>
            <w:r w:rsidRPr="00FA03DA">
              <w:t>с</w:t>
            </w:r>
            <w:r w:rsidRPr="00FA03DA">
              <w:t>троенных общес</w:t>
            </w:r>
            <w:r w:rsidRPr="00FA03DA">
              <w:t>т</w:t>
            </w:r>
            <w:r w:rsidRPr="00FA03DA">
              <w:t>венных террит</w:t>
            </w:r>
            <w:r w:rsidRPr="00FA03DA">
              <w:t>о</w:t>
            </w:r>
            <w:r w:rsidRPr="00FA03DA">
              <w:t>рий (па</w:t>
            </w:r>
            <w:r w:rsidRPr="00FA03DA">
              <w:t>р</w:t>
            </w:r>
            <w:r w:rsidRPr="00FA03DA">
              <w:t>ки, скв</w:t>
            </w:r>
            <w:r w:rsidRPr="00FA03DA">
              <w:t>е</w:t>
            </w:r>
            <w:r w:rsidRPr="00FA03DA">
              <w:t>ры, н</w:t>
            </w:r>
            <w:r w:rsidRPr="00FA03DA">
              <w:t>а</w:t>
            </w:r>
            <w:r w:rsidRPr="00FA03DA">
              <w:t>бере</w:t>
            </w:r>
            <w:r w:rsidRPr="00FA03DA">
              <w:t>ж</w:t>
            </w:r>
            <w:r w:rsidRPr="00FA03DA">
              <w:t>ные), %/га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Площадь благоус</w:t>
            </w:r>
            <w:r w:rsidRPr="00FA03DA">
              <w:t>т</w:t>
            </w:r>
            <w:r w:rsidRPr="00FA03DA">
              <w:t>роенных общес</w:t>
            </w:r>
            <w:r w:rsidRPr="00FA03DA">
              <w:t>т</w:t>
            </w:r>
            <w:r w:rsidRPr="00FA03DA">
              <w:t>венных террит</w:t>
            </w:r>
            <w:r w:rsidRPr="00FA03DA">
              <w:t>о</w:t>
            </w:r>
            <w:r w:rsidRPr="00FA03DA">
              <w:t>рий, пр</w:t>
            </w:r>
            <w:r w:rsidRPr="00FA03DA">
              <w:t>и</w:t>
            </w:r>
            <w:r w:rsidRPr="00FA03DA">
              <w:t>ходящихся на 1 жит</w:t>
            </w:r>
            <w:r w:rsidRPr="00FA03DA">
              <w:t>е</w:t>
            </w:r>
            <w:r w:rsidRPr="00FA03DA">
              <w:t>ля, га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</w:p>
        </w:tc>
        <w:tc>
          <w:tcPr>
            <w:tcW w:w="170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Объем фина</w:t>
            </w:r>
            <w:r w:rsidRPr="00FA03DA">
              <w:t>н</w:t>
            </w:r>
            <w:r w:rsidRPr="00FA03DA">
              <w:t>сового участия граждан, орг</w:t>
            </w:r>
            <w:r w:rsidRPr="00FA03DA">
              <w:t>а</w:t>
            </w:r>
            <w:r w:rsidRPr="00FA03DA">
              <w:t>низаций в в</w:t>
            </w:r>
            <w:r w:rsidRPr="00FA03DA">
              <w:t>ы</w:t>
            </w:r>
            <w:r w:rsidRPr="00FA03DA">
              <w:t>полнении м</w:t>
            </w:r>
            <w:r w:rsidRPr="00FA03DA">
              <w:t>и</w:t>
            </w:r>
            <w:r w:rsidRPr="00FA03DA">
              <w:t>нимального перечня работ по благоус</w:t>
            </w:r>
            <w:r w:rsidRPr="00FA03DA">
              <w:t>т</w:t>
            </w:r>
            <w:r w:rsidRPr="00FA03DA">
              <w:t>ройству двор</w:t>
            </w:r>
            <w:r w:rsidRPr="00FA03DA">
              <w:t>о</w:t>
            </w:r>
            <w:r w:rsidRPr="00FA03DA">
              <w:t>вых террит</w:t>
            </w:r>
            <w:r w:rsidRPr="00FA03DA">
              <w:t>о</w:t>
            </w:r>
            <w:r w:rsidRPr="00FA03DA">
              <w:t>рий, общес</w:t>
            </w:r>
            <w:r w:rsidRPr="00FA03DA">
              <w:t>т</w:t>
            </w:r>
            <w:r w:rsidRPr="00FA03DA">
              <w:t>венных терр</w:t>
            </w:r>
            <w:r w:rsidRPr="00FA03DA">
              <w:t>и</w:t>
            </w:r>
            <w:r w:rsidRPr="00FA03DA">
              <w:t>торий</w:t>
            </w:r>
          </w:p>
        </w:tc>
        <w:tc>
          <w:tcPr>
            <w:tcW w:w="184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Информация о наличии труд</w:t>
            </w:r>
            <w:r w:rsidRPr="00FA03DA">
              <w:t>о</w:t>
            </w:r>
            <w:r w:rsidRPr="00FA03DA">
              <w:t>вого участия граждан, орг</w:t>
            </w:r>
            <w:r w:rsidRPr="00FA03DA">
              <w:t>а</w:t>
            </w:r>
            <w:r w:rsidRPr="00FA03DA">
              <w:t>низаций в в</w:t>
            </w:r>
            <w:r w:rsidRPr="00FA03DA">
              <w:t>ы</w:t>
            </w:r>
            <w:r w:rsidRPr="00FA03DA">
              <w:t>полнении м</w:t>
            </w:r>
            <w:r w:rsidRPr="00FA03DA">
              <w:t>и</w:t>
            </w:r>
            <w:r w:rsidRPr="00FA03DA">
              <w:t>нимального п</w:t>
            </w:r>
            <w:r w:rsidRPr="00FA03DA">
              <w:t>е</w:t>
            </w:r>
            <w:r w:rsidRPr="00FA03DA">
              <w:t>речня работ по благоустройству дворовых терр</w:t>
            </w:r>
            <w:r w:rsidRPr="00FA03DA">
              <w:t>и</w:t>
            </w:r>
            <w:r w:rsidRPr="00FA03DA">
              <w:t>торий, общес</w:t>
            </w:r>
            <w:r w:rsidRPr="00FA03DA">
              <w:t>т</w:t>
            </w:r>
            <w:r w:rsidRPr="00FA03DA">
              <w:t>венных террит</w:t>
            </w:r>
            <w:r w:rsidRPr="00FA03DA">
              <w:t>о</w:t>
            </w:r>
            <w:r w:rsidRPr="00FA03DA">
              <w:t>рий</w:t>
            </w:r>
          </w:p>
        </w:tc>
      </w:tr>
      <w:tr w:rsidR="00C1691C" w:rsidRPr="00FA03DA" w:rsidTr="00FA03DA">
        <w:tc>
          <w:tcPr>
            <w:tcW w:w="3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</w:t>
            </w:r>
          </w:p>
        </w:tc>
        <w:tc>
          <w:tcPr>
            <w:tcW w:w="1134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2</w:t>
            </w:r>
          </w:p>
        </w:tc>
        <w:tc>
          <w:tcPr>
            <w:tcW w:w="850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3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4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5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6</w:t>
            </w:r>
          </w:p>
        </w:tc>
        <w:tc>
          <w:tcPr>
            <w:tcW w:w="9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7</w:t>
            </w:r>
          </w:p>
        </w:tc>
        <w:tc>
          <w:tcPr>
            <w:tcW w:w="1559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8</w:t>
            </w:r>
          </w:p>
        </w:tc>
        <w:tc>
          <w:tcPr>
            <w:tcW w:w="9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9</w:t>
            </w:r>
          </w:p>
        </w:tc>
        <w:tc>
          <w:tcPr>
            <w:tcW w:w="1134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10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11</w:t>
            </w:r>
          </w:p>
        </w:tc>
        <w:tc>
          <w:tcPr>
            <w:tcW w:w="170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12</w:t>
            </w:r>
          </w:p>
        </w:tc>
        <w:tc>
          <w:tcPr>
            <w:tcW w:w="184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13</w:t>
            </w:r>
          </w:p>
        </w:tc>
      </w:tr>
      <w:tr w:rsidR="00C1691C" w:rsidRPr="00FA03DA" w:rsidTr="00FA03DA">
        <w:tc>
          <w:tcPr>
            <w:tcW w:w="3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</w:t>
            </w:r>
          </w:p>
        </w:tc>
        <w:tc>
          <w:tcPr>
            <w:tcW w:w="1134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с. О</w:t>
            </w:r>
            <w:r w:rsidRPr="00FA03DA">
              <w:t>к</w:t>
            </w:r>
            <w:r w:rsidRPr="00FA03DA">
              <w:t>тябр</w:t>
            </w:r>
            <w:r w:rsidRPr="00FA03DA">
              <w:t>ь</w:t>
            </w:r>
            <w:r w:rsidRPr="00FA03DA">
              <w:t>ское</w:t>
            </w:r>
          </w:p>
        </w:tc>
        <w:tc>
          <w:tcPr>
            <w:tcW w:w="850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7707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3/0,5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3:11=0,077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(27%)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405:7707=0,053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(5%)</w:t>
            </w:r>
          </w:p>
        </w:tc>
        <w:tc>
          <w:tcPr>
            <w:tcW w:w="9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15</w:t>
            </w:r>
          </w:p>
        </w:tc>
        <w:tc>
          <w:tcPr>
            <w:tcW w:w="1559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2500:7707=0,32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(32%)</w:t>
            </w:r>
          </w:p>
        </w:tc>
        <w:tc>
          <w:tcPr>
            <w:tcW w:w="99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2</w:t>
            </w:r>
          </w:p>
        </w:tc>
        <w:tc>
          <w:tcPr>
            <w:tcW w:w="1134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50%</w:t>
            </w:r>
          </w:p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0,7155га</w:t>
            </w:r>
          </w:p>
        </w:tc>
        <w:tc>
          <w:tcPr>
            <w:tcW w:w="1276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0,000093га</w:t>
            </w:r>
          </w:p>
        </w:tc>
        <w:tc>
          <w:tcPr>
            <w:tcW w:w="170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-</w:t>
            </w:r>
          </w:p>
        </w:tc>
        <w:tc>
          <w:tcPr>
            <w:tcW w:w="1842" w:type="dxa"/>
          </w:tcPr>
          <w:p w:rsidR="00C1691C" w:rsidRPr="00FA03DA" w:rsidRDefault="00C1691C" w:rsidP="00FA03DA">
            <w:pPr>
              <w:spacing w:after="0" w:line="240" w:lineRule="auto"/>
              <w:jc w:val="center"/>
            </w:pPr>
            <w:r w:rsidRPr="00FA03DA">
              <w:t>Проведение в</w:t>
            </w:r>
            <w:r w:rsidRPr="00FA03DA">
              <w:t>е</w:t>
            </w:r>
            <w:r w:rsidRPr="00FA03DA">
              <w:t>сенних суббо</w:t>
            </w:r>
            <w:r w:rsidRPr="00FA03DA">
              <w:t>т</w:t>
            </w:r>
            <w:r w:rsidRPr="00FA03DA">
              <w:t>ников</w:t>
            </w:r>
          </w:p>
        </w:tc>
      </w:tr>
    </w:tbl>
    <w:p w:rsidR="00C1691C" w:rsidRDefault="00C1691C" w:rsidP="00A10CEC">
      <w:pPr>
        <w:ind w:firstLine="426"/>
        <w:jc w:val="both"/>
        <w:rPr>
          <w:sz w:val="28"/>
          <w:szCs w:val="28"/>
        </w:rPr>
      </w:pPr>
    </w:p>
    <w:p w:rsidR="00C1691C" w:rsidRPr="005126DF" w:rsidRDefault="00C1691C" w:rsidP="00A10CEC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</w:pPr>
      <w:r w:rsidRPr="005126DF">
        <w:t>Дворовые территории, обеспеченные твердым покрытием, позволяющим комфортное передвижение по основным пешеходным коммуникациям, освещением, игровым оборудованием для детей, скамейками, озеленением, площадками для сбора мусора;</w:t>
      </w:r>
    </w:p>
    <w:p w:rsidR="00C1691C" w:rsidRPr="005126DF" w:rsidRDefault="00C1691C" w:rsidP="00A10CEC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</w:pPr>
      <w:r w:rsidRPr="005126DF">
        <w:t xml:space="preserve"> Доля населения, проживающего в жилом фонде с благоустроенными дворовыми территориями от общей численности населения муниципального образования;</w:t>
      </w:r>
    </w:p>
    <w:p w:rsidR="00C1691C" w:rsidRPr="005126DF" w:rsidRDefault="00C1691C" w:rsidP="00A10CEC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</w:pPr>
      <w:r w:rsidRPr="005126DF">
        <w:t>Специально оборудованные площадки для отдыха, общения и проведения досуга разными группами населения (спортивные пл</w:t>
      </w:r>
      <w:r w:rsidRPr="005126DF">
        <w:t>о</w:t>
      </w:r>
      <w:r w:rsidRPr="005126DF">
        <w:t>щадки, детские площадки, площадки для выгула собак)</w:t>
      </w:r>
    </w:p>
    <w:p w:rsidR="00C1691C" w:rsidRDefault="00C1691C">
      <w:pPr>
        <w:sectPr w:rsidR="00C1691C" w:rsidSect="00465664">
          <w:footnotePr>
            <w:pos w:val="beneathText"/>
          </w:footnotePr>
          <w:pgSz w:w="16840" w:h="11901" w:orient="landscape"/>
          <w:pgMar w:top="567" w:right="1134" w:bottom="993" w:left="1134" w:header="709" w:footer="709" w:gutter="0"/>
          <w:cols w:space="708"/>
          <w:docGrid w:linePitch="360"/>
        </w:sectPr>
      </w:pPr>
      <w:r w:rsidRPr="005126DF">
        <w:t>Пешеходный доступ – возможность передвижения по пешеходным коммуникациям с твердым покрытием и освещенному маршруту в течении не более чем пяти минут</w:t>
      </w:r>
      <w:r>
        <w:br w:type="page"/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Pr="008A7E8B" w:rsidRDefault="00C1691C" w:rsidP="00AA1B08">
      <w:pPr>
        <w:shd w:val="clear" w:color="auto" w:fill="FFFFFF"/>
        <w:spacing w:after="0" w:line="270" w:lineRule="atLeast"/>
        <w:ind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Pr="00C02BC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6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AA1B08">
      <w:pPr>
        <w:shd w:val="clear" w:color="auto" w:fill="FFFFFF"/>
        <w:spacing w:after="0" w:line="270" w:lineRule="atLeast"/>
        <w:ind w:left="5529" w:right="-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«Формирование комфортной </w:t>
      </w:r>
    </w:p>
    <w:p w:rsidR="00C1691C" w:rsidRDefault="00C1691C" w:rsidP="00AA1B08">
      <w:pPr>
        <w:shd w:val="clear" w:color="auto" w:fill="FFFFFF"/>
        <w:spacing w:after="0" w:line="270" w:lineRule="atLeast"/>
        <w:ind w:left="6379" w:right="-2" w:hanging="8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городской среды  на территории                 муниципального  образования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Октябрьский сельсовет </w:t>
      </w:r>
    </w:p>
    <w:p w:rsidR="00C1691C" w:rsidRDefault="00C1691C" w:rsidP="00AA1B08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на 2018-2022годы»</w:t>
      </w:r>
    </w:p>
    <w:p w:rsidR="00C1691C" w:rsidRDefault="00C1691C" w:rsidP="0000507F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Pr="00126A2B" w:rsidRDefault="00C1691C" w:rsidP="00126A2B">
      <w:pPr>
        <w:jc w:val="center"/>
        <w:rPr>
          <w:rFonts w:ascii="Times New Roman" w:hAnsi="Times New Roman"/>
          <w:sz w:val="28"/>
          <w:szCs w:val="28"/>
        </w:rPr>
      </w:pPr>
      <w:r w:rsidRPr="00126A2B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 многоква</w:t>
      </w:r>
      <w:r w:rsidRPr="00126A2B">
        <w:rPr>
          <w:rFonts w:ascii="Times New Roman" w:hAnsi="Times New Roman"/>
          <w:sz w:val="28"/>
          <w:szCs w:val="28"/>
        </w:rPr>
        <w:t>р</w:t>
      </w:r>
      <w:r w:rsidRPr="00126A2B">
        <w:rPr>
          <w:rFonts w:ascii="Times New Roman" w:hAnsi="Times New Roman"/>
          <w:sz w:val="28"/>
          <w:szCs w:val="28"/>
        </w:rPr>
        <w:t>тирных домов</w:t>
      </w: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25"/>
        <w:gridCol w:w="3823"/>
      </w:tblGrid>
      <w:tr w:rsidR="00C1691C" w:rsidRPr="00FA03DA" w:rsidTr="00FA03DA">
        <w:tc>
          <w:tcPr>
            <w:tcW w:w="10348" w:type="dxa"/>
            <w:gridSpan w:val="2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</w:tr>
      <w:tr w:rsidR="00C1691C" w:rsidRPr="00FA03DA" w:rsidTr="00FA03DA">
        <w:tc>
          <w:tcPr>
            <w:tcW w:w="6525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7"/>
              </w:num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3823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Асфальтовое покрытие: 700-1500 руб./м</w:t>
            </w:r>
            <w:r w:rsidRPr="00FA03D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Бордюрный камень: 100х15х30 – 320-400 руб./шт.</w:t>
            </w:r>
          </w:p>
          <w:p w:rsidR="00C1691C" w:rsidRPr="00FA03DA" w:rsidRDefault="00C1691C" w:rsidP="00FA03DA">
            <w:p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Поребрик: 100х20х8 – 120-200 руб./шт.  </w:t>
            </w:r>
          </w:p>
        </w:tc>
      </w:tr>
      <w:tr w:rsidR="00C1691C" w:rsidRPr="00FA03DA" w:rsidTr="00FA03DA">
        <w:tc>
          <w:tcPr>
            <w:tcW w:w="6525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7"/>
              </w:num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Обеспечение освещения дворовых терр</w:t>
            </w: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торий</w:t>
            </w:r>
          </w:p>
          <w:p w:rsidR="00C1691C" w:rsidRPr="00FA03DA" w:rsidRDefault="00C1691C" w:rsidP="00FA03DA">
            <w:pPr>
              <w:pStyle w:val="ListParagraph"/>
              <w:spacing w:after="0" w:line="270" w:lineRule="atLeast"/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01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i1025" type="#_x0000_t75" alt="Описание: C:\Users\Абубакиров\Desktop\фонарь 1.jpg" style="width:187.5pt;height:187.5pt;visibility:visible">
                  <v:imagedata r:id="rId19" o:title=""/>
                </v:shape>
              </w:pict>
            </w:r>
          </w:p>
        </w:tc>
        <w:tc>
          <w:tcPr>
            <w:tcW w:w="3823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Характеристики: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 основания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Металл/Пластик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 плафона  Пластик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Напряжение, В220V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Количество ламп 2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Потребляемая мощность, Вт7W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Цвет основания    Серый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Цвет плафона     Белый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Цоколь лампы   G5.3</w:t>
            </w:r>
          </w:p>
          <w:p w:rsidR="00C1691C" w:rsidRPr="00FA03DA" w:rsidRDefault="00C1691C" w:rsidP="00FA03DA">
            <w:p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86 000 руб.</w:t>
            </w:r>
          </w:p>
        </w:tc>
      </w:tr>
      <w:tr w:rsidR="00C1691C" w:rsidRPr="00FA03DA" w:rsidTr="00FA03DA">
        <w:tc>
          <w:tcPr>
            <w:tcW w:w="6525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7"/>
              </w:num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Установка скамеек</w:t>
            </w:r>
          </w:p>
          <w:p w:rsidR="00C1691C" w:rsidRPr="00FA03DA" w:rsidRDefault="00C1691C" w:rsidP="00FA03DA">
            <w:pPr>
              <w:pStyle w:val="ListParagraph"/>
              <w:spacing w:after="0" w:line="270" w:lineRule="atLeast"/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01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20" o:spid="_x0000_i1026" type="#_x0000_t75" style="width:156pt;height:78pt;visibility:visible">
                  <v:imagedata r:id="rId20" o:title=""/>
                </v:shape>
              </w:pict>
            </w:r>
          </w:p>
          <w:p w:rsidR="00C1691C" w:rsidRPr="00FA03DA" w:rsidRDefault="00C1691C" w:rsidP="00FA03DA">
            <w:pPr>
              <w:pStyle w:val="ListParagraph"/>
              <w:spacing w:after="0" w:line="270" w:lineRule="atLeast"/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01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17" o:spid="_x0000_i1027" type="#_x0000_t75" style="width:153.75pt;height:80.25pt;visibility:visible">
                  <v:imagedata r:id="rId21" o:title=""/>
                </v:shape>
              </w:pict>
            </w:r>
          </w:p>
        </w:tc>
        <w:tc>
          <w:tcPr>
            <w:tcW w:w="3823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Характеристики: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 – дерево, желез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  <w:p w:rsidR="00C1691C" w:rsidRPr="00FA03DA" w:rsidRDefault="00C1691C" w:rsidP="00FA03DA">
            <w:p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Цена: 10 000- 20 000 руб.</w:t>
            </w:r>
          </w:p>
        </w:tc>
      </w:tr>
      <w:tr w:rsidR="00C1691C" w:rsidRPr="00FA03DA" w:rsidTr="00FA03DA">
        <w:tc>
          <w:tcPr>
            <w:tcW w:w="6525" w:type="dxa"/>
          </w:tcPr>
          <w:p w:rsidR="00C1691C" w:rsidRPr="00FA03DA" w:rsidRDefault="00C1691C" w:rsidP="00FA03DA">
            <w:pPr>
              <w:pStyle w:val="ListParagraph"/>
              <w:numPr>
                <w:ilvl w:val="0"/>
                <w:numId w:val="27"/>
              </w:num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  <w:r w:rsidRPr="00FA03DA">
              <w:rPr>
                <w:rFonts w:ascii="Times New Roman" w:hAnsi="Times New Roman"/>
                <w:b/>
                <w:sz w:val="28"/>
                <w:szCs w:val="28"/>
              </w:rPr>
              <w:t>Установка урн</w:t>
            </w:r>
          </w:p>
          <w:p w:rsidR="00C1691C" w:rsidRPr="00FA03DA" w:rsidRDefault="00C1691C" w:rsidP="00FA03DA">
            <w:pPr>
              <w:pStyle w:val="ListParagraph"/>
              <w:spacing w:after="0" w:line="270" w:lineRule="atLeast"/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01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29" o:spid="_x0000_i1028" type="#_x0000_t75" style="width:91.5pt;height:118.5pt;visibility:visible">
                  <v:imagedata r:id="rId22" o:title=""/>
                </v:shape>
              </w:pict>
            </w:r>
          </w:p>
          <w:p w:rsidR="00C1691C" w:rsidRPr="00FA03DA" w:rsidRDefault="00C1691C" w:rsidP="00FA03DA">
            <w:pPr>
              <w:pStyle w:val="ListParagraph"/>
              <w:spacing w:after="0" w:line="270" w:lineRule="atLeast"/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01E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4" o:spid="_x0000_i1029" type="#_x0000_t75" style="width:152.25pt;height:111pt;visibility:visible" o:bordertopcolor="#c8c0ad" o:borderleftcolor="#c8c0ad" o:borderbottomcolor="#c8c0ad" o:borderrightcolor="#c8c0ad">
                  <v:imagedata r:id="rId23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823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Характеристики: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 – металл, желез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Цена: 4 000 – 7 000 руб.</w:t>
            </w:r>
          </w:p>
          <w:p w:rsidR="00C1691C" w:rsidRPr="00FA03DA" w:rsidRDefault="00C1691C" w:rsidP="00FA03DA">
            <w:pPr>
              <w:spacing w:after="0" w:line="270" w:lineRule="atLeast"/>
              <w:ind w:right="-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Pr="00FE7952" w:rsidRDefault="00C1691C" w:rsidP="00372E8E">
      <w:pPr>
        <w:spacing w:after="0" w:line="240" w:lineRule="auto"/>
        <w:ind w:left="851"/>
        <w:jc w:val="center"/>
        <w:rPr>
          <w:rFonts w:ascii="Times New Roman" w:hAnsi="Times New Roman"/>
          <w:sz w:val="28"/>
          <w:szCs w:val="28"/>
        </w:rPr>
      </w:pPr>
      <w:r w:rsidRPr="00FE7952">
        <w:rPr>
          <w:rFonts w:ascii="Times New Roman" w:hAnsi="Times New Roman"/>
          <w:sz w:val="28"/>
          <w:szCs w:val="28"/>
        </w:rPr>
        <w:t>ДОПОЛНИТЕЛЬНЫЙ ПЕРЕЧЕНЬ</w:t>
      </w:r>
    </w:p>
    <w:p w:rsidR="00C1691C" w:rsidRPr="00FE7952" w:rsidRDefault="00C1691C" w:rsidP="00372E8E">
      <w:pPr>
        <w:spacing w:after="0" w:line="240" w:lineRule="auto"/>
        <w:ind w:left="851"/>
        <w:jc w:val="center"/>
        <w:rPr>
          <w:rFonts w:ascii="Times New Roman" w:hAnsi="Times New Roman"/>
          <w:sz w:val="28"/>
          <w:szCs w:val="28"/>
        </w:rPr>
      </w:pPr>
      <w:r w:rsidRPr="00FE7952">
        <w:rPr>
          <w:rFonts w:ascii="Times New Roman" w:hAnsi="Times New Roman"/>
          <w:sz w:val="28"/>
          <w:szCs w:val="28"/>
        </w:rPr>
        <w:t>работ по благоустройству дворовых территорий</w:t>
      </w:r>
    </w:p>
    <w:p w:rsidR="00C1691C" w:rsidRDefault="00C1691C" w:rsidP="00372E8E">
      <w:pPr>
        <w:spacing w:after="0" w:line="240" w:lineRule="auto"/>
        <w:ind w:left="851"/>
        <w:jc w:val="center"/>
        <w:rPr>
          <w:rFonts w:ascii="Times New Roman" w:hAnsi="Times New Roman"/>
          <w:sz w:val="28"/>
          <w:szCs w:val="28"/>
        </w:rPr>
      </w:pPr>
      <w:r w:rsidRPr="00FE7952">
        <w:rPr>
          <w:rFonts w:ascii="Times New Roman" w:hAnsi="Times New Roman"/>
          <w:sz w:val="28"/>
          <w:szCs w:val="28"/>
        </w:rPr>
        <w:t>многоквартирных домов</w:t>
      </w:r>
    </w:p>
    <w:p w:rsidR="00C1691C" w:rsidRPr="00FE7952" w:rsidRDefault="00C1691C" w:rsidP="00372E8E">
      <w:pPr>
        <w:spacing w:after="0" w:line="240" w:lineRule="auto"/>
        <w:ind w:left="851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5"/>
        <w:gridCol w:w="21"/>
        <w:gridCol w:w="315"/>
        <w:gridCol w:w="3072"/>
      </w:tblGrid>
      <w:tr w:rsidR="00C1691C" w:rsidRPr="00FA03DA" w:rsidTr="00FA03DA">
        <w:tc>
          <w:tcPr>
            <w:tcW w:w="10023" w:type="dxa"/>
            <w:gridSpan w:val="4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" o:spid="_x0000_i1030" type="#_x0000_t75" style="width:205.5pt;height:132pt;visibility:visible" o:bordertopcolor="#c8c0ad" o:borderleftcolor="#c8c0ad" o:borderbottomcolor="#c8c0ad" o:borderrightcolor="#c8c0ad">
                  <v:imagedata r:id="rId24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Качалка-балансир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Размеры (мм): 3150х450х900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металл, ф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а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нера</w:t>
            </w:r>
          </w:p>
          <w:p w:rsidR="00C1691C" w:rsidRPr="00FA03DA" w:rsidRDefault="00C1691C" w:rsidP="00FA03DA">
            <w:pPr>
              <w:spacing w:after="0" w:line="270" w:lineRule="atLeast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около12000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" o:spid="_x0000_i1031" type="#_x0000_t75" style="width:201pt;height:130.5pt;visibility:visible" o:bordertopcolor="#c8c0ad" o:borderleftcolor="#c8c0ad" o:borderbottomcolor="#c8c0ad" o:borderrightcolor="#c8c0ad">
                  <v:imagedata r:id="rId25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Карусель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металл</w:t>
            </w:r>
          </w:p>
          <w:p w:rsidR="00C1691C" w:rsidRPr="00FA03DA" w:rsidRDefault="00C1691C" w:rsidP="00FA03DA">
            <w:pPr>
              <w:spacing w:after="0" w:line="270" w:lineRule="atLeast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28 000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6" o:spid="_x0000_i1032" type="#_x0000_t75" alt="Описание: C:\Documents and Settings\Дурченкова\Рабочий стол\маф\карусель 3.jpg" style="width:210.75pt;height:138.75pt;visibility:visible">
                  <v:imagedata r:id="rId26" o:title="" cropbottom="7736f" cropright="751f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Карусель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металл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30 000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2" o:spid="_x0000_i1033" type="#_x0000_t75" style="width:159pt;height:107.25pt;visibility:visible">
                  <v:imagedata r:id="rId27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Качели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металл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около16 000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5" o:spid="_x0000_i1034" type="#_x0000_t75" alt="Описание: C:\Users\chalayaelse\Desktop\каталог\4545.jpg" style="width:218.25pt;height:140.25pt;visibility:visible">
                  <v:imagedata r:id="rId28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Качалка на пружине: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фанера, м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е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талл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30 000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5" type="#_x0000_t75" style="width:162pt;height:132pt;visibility:visible" o:bordertopcolor="#c8c0ad" o:borderleftcolor="#c8c0ad" o:borderbottomcolor="#c8c0ad" o:borderrightcolor="#c8c0ad">
                  <v:imagedata r:id="rId2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Игровой комплекс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Размеры (мм):2650х2800 х 1050 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39 000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" o:spid="_x0000_i1036" type="#_x0000_t75" style="width:205.5pt;height:149.25pt;visibility:visible" o:bordertopcolor="#c8c0ad" o:borderleftcolor="#c8c0ad" o:borderbottomcolor="#c8c0ad" o:borderrightcolor="#c8c0ad">
                  <v:imagedata r:id="rId30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Столик со скамейками и навесом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Размеры (мм): 2000 х 1480 х 1680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30 000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8" o:spid="_x0000_i1037" type="#_x0000_t75" alt="Описание: Описание: C:\Users\chalayaelse\Desktop\каталог\57.jpg" style="width:190.5pt;height:115.5pt;visibility:visible">
                  <v:imagedata r:id="rId31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Скамья детская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Размеры (мм): 300 х 1000 х 320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Материалы: дерево, металл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4 000 руб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7" o:spid="_x0000_i1038" type="#_x0000_t75" alt="Описание: Описание: C:\Users\chalayaelse\Desktop\каталог\77.jpg" style="width:282.75pt;height:150.75pt;visibility:visible">
                  <v:imagedata r:id="rId32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Скамья 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Размеры (мм): 2247 х 830 х 600 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Материалы: дерево, металл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около10 000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2" o:spid="_x0000_i1039" type="#_x0000_t75" alt="Описание: C:\Documents and Settings\Дурченкова\Рабочий стол\маф\скамейка мчс.png" style="width:258pt;height:150.75pt;visibility:visible">
                  <v:imagedata r:id="rId33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Скамья детская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Размеры (мм): 1700 х 620 х 990 (высота с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и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денья 350)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17 000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8" o:spid="_x0000_i1040" type="#_x0000_t75" alt="Описание: Описание: C:\Documents and Settings\Дурченкова\Рабочий стол\маф\беседка.png" style="width:217.5pt;height:128.25pt;visibility:visible">
                  <v:imagedata r:id="rId34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Беседка детская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25 000 руб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8" o:spid="_x0000_i1041" type="#_x0000_t75" style="width:174.75pt;height:111.75pt;visibility:visible">
                  <v:imagedata r:id="rId35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Игровой домик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металл, ф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а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нера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 200 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2" o:spid="_x0000_i1042" type="#_x0000_t75" style="width:154.5pt;height:104.25pt;visibility:visible" o:bordertopcolor="#c8c0ad" o:borderleftcolor="#c8c0ad" o:borderbottomcolor="#c8c0ad" o:borderrightcolor="#c8c0ad">
                  <v:imagedata r:id="rId36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Игровой домик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Размеры (мм):1250 х 1250 х 2770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 фанера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53 000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0" o:spid="_x0000_i1043" type="#_x0000_t75" style="width:161.25pt;height:114.75pt;visibility:visible">
                  <v:imagedata r:id="rId37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Уличный тренажер э</w:t>
            </w:r>
            <w:r w:rsidRPr="00FA03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</w:t>
            </w:r>
            <w:r w:rsidRPr="00FA03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липтический 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50 000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6" o:spid="_x0000_i1044" type="#_x0000_t75" style="width:117pt;height:129pt;visibility:visible">
                  <v:imagedata r:id="rId38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Уличный тренажер ш</w:t>
            </w:r>
            <w:r w:rsidRPr="00FA03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FA03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говый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40 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3" o:spid="_x0000_i1045" type="#_x0000_t75" alt="Описание: C:\Users\chalayaelse\Desktop\каталог\5рорл.jpg" style="width:186pt;height:105pt;visibility:visible">
                  <v:imagedata r:id="rId39" o:title="" croptop="21568f" cropbottom="12348f" cropright="21414f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Теннисный стол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Размеры (мм): 840 х 2700 х 1500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Материалы</w:t>
            </w: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ab/>
              <w:t>: металл, фанера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Цена около 23 000руб.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2" o:spid="_x0000_i1046" type="#_x0000_t75" alt="Описание: C:\Users\chalayaelse\Desktop\каталог\12олр.jpg" style="width:222.75pt;height:120pt;visibility:visible">
                  <v:imagedata r:id="rId40" o:title="" croptop="20267f" cropbottom="18966f" cropright="22561f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Сетка игровая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Размеры (мм): 2100-50х 11000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Материалы</w:t>
            </w: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ab/>
              <w:t>: металл, сетка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Цена около 20 000 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7" o:spid="_x0000_i1047" type="#_x0000_t75" style="width:258pt;height:136.5pt;visibility:visible" o:bordertopcolor="#c8c0ad" o:borderleftcolor="#c8c0ad" o:borderbottomcolor="#c8c0ad" o:borderrightcolor="#c8c0ad">
                  <v:imagedata r:id="rId4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Уличный спортивный комплекс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Размеры (мм): 5300 х2800 х 2600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около125 000руб.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2" o:spid="_x0000_i1048" type="#_x0000_t75" style="width:111pt;height:132.75pt;visibility:visible">
                  <v:imagedata r:id="rId42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Кольцо игровое на стойке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20 000 руб.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9" type="#_x0000_t75" style="width:172.5pt;height:105.75pt;visibility:visible">
                  <v:imagedata r:id="rId43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Ворота игровые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Материал:металл, п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о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рошковая краска, к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а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прон.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около12 000 руб.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50" type="#_x0000_t75" style="width:224.25pt;height:68.25pt;visibility:visible" o:bordertopcolor="#c8c0ad" o:borderleftcolor="#c8c0ad" o:borderbottomcolor="#c8c0ad" o:borderrightcolor="#c8c0ad">
                  <v:imagedata r:id="rId44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>Ограждение для де</w:t>
            </w:r>
            <w:r w:rsidRPr="00FA03DA">
              <w:rPr>
                <w:rFonts w:ascii="Times New Roman" w:hAnsi="Times New Roman"/>
                <w:sz w:val="28"/>
                <w:szCs w:val="24"/>
              </w:rPr>
              <w:t>т</w:t>
            </w:r>
            <w:r w:rsidRPr="00FA03DA">
              <w:rPr>
                <w:rFonts w:ascii="Times New Roman" w:hAnsi="Times New Roman"/>
                <w:sz w:val="28"/>
                <w:szCs w:val="24"/>
              </w:rPr>
              <w:t>ских площадок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>Материал: металл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>Цена около 4 000  руб. м/п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6" o:spid="_x0000_i1051" type="#_x0000_t75" alt="Описание: C:\Users\chalayaelse\Desktop\каталог\некненк.jpg" style="width:188.25pt;height:97.5pt;visibility:visible">
                  <v:imagedata r:id="rId45" o:title="" croptop="28882f" cropbottom="10497f" cropleft="6168f" cropright="16817f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>Ограждение для де</w:t>
            </w:r>
            <w:r w:rsidRPr="00FA03DA">
              <w:rPr>
                <w:rFonts w:ascii="Times New Roman" w:hAnsi="Times New Roman"/>
                <w:sz w:val="28"/>
                <w:szCs w:val="24"/>
              </w:rPr>
              <w:t>т</w:t>
            </w:r>
            <w:r w:rsidRPr="00FA03DA">
              <w:rPr>
                <w:rFonts w:ascii="Times New Roman" w:hAnsi="Times New Roman"/>
                <w:sz w:val="28"/>
                <w:szCs w:val="24"/>
              </w:rPr>
              <w:t>ских площадок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 xml:space="preserve">Размеры (мм):  440 </w:t>
            </w:r>
            <w:r w:rsidRPr="00FA03DA">
              <w:rPr>
                <w:rFonts w:ascii="Times New Roman" w:hAnsi="Times New Roman"/>
                <w:sz w:val="28"/>
                <w:szCs w:val="24"/>
                <w:lang w:val="en-US"/>
              </w:rPr>
              <w:t>x</w:t>
            </w:r>
            <w:r w:rsidRPr="00FA03DA">
              <w:rPr>
                <w:rFonts w:ascii="Times New Roman" w:hAnsi="Times New Roman"/>
                <w:sz w:val="28"/>
                <w:szCs w:val="24"/>
              </w:rPr>
              <w:t>1200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>Материал: фанера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A03DA">
              <w:rPr>
                <w:rFonts w:ascii="Times New Roman" w:hAnsi="Times New Roman"/>
                <w:sz w:val="28"/>
                <w:szCs w:val="24"/>
              </w:rPr>
              <w:t>Цена около 5 500 руб.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5" o:spid="_x0000_i1052" type="#_x0000_t75" style="width:167.25pt;height:129.75pt;visibility:visible">
                  <v:imagedata r:id="rId46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Резиновое покрытие 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Толщина покрытия:от 12 до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FA03DA">
                <w:rPr>
                  <w:rFonts w:ascii="Times New Roman" w:hAnsi="Times New Roman"/>
                  <w:sz w:val="28"/>
                  <w:szCs w:val="28"/>
                </w:rPr>
                <w:t>40 мм</w:t>
              </w:r>
            </w:smartTag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Фракция крошки: 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FA03DA">
                <w:rPr>
                  <w:rFonts w:ascii="Times New Roman" w:hAnsi="Times New Roman"/>
                  <w:sz w:val="28"/>
                  <w:szCs w:val="28"/>
                </w:rPr>
                <w:t>3 мм</w:t>
              </w:r>
            </w:smartTag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1 500 руб/м</w:t>
            </w:r>
            <w:r w:rsidRPr="00FA03D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1691C" w:rsidRPr="00FA03DA" w:rsidTr="00FA03DA">
        <w:tc>
          <w:tcPr>
            <w:tcW w:w="6951" w:type="dxa"/>
            <w:gridSpan w:val="3"/>
          </w:tcPr>
          <w:p w:rsidR="00C1691C" w:rsidRPr="00FA03DA" w:rsidRDefault="00C1691C" w:rsidP="00FA03DA">
            <w:pPr>
              <w:spacing w:after="0" w:line="270" w:lineRule="atLeast"/>
              <w:ind w:right="-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4" o:spid="_x0000_i1053" type="#_x0000_t75" style="width:147.75pt;height:87.75pt;visibility:visible">
                  <v:imagedata r:id="rId47" o:title=""/>
                </v:shape>
              </w:pict>
            </w:r>
          </w:p>
        </w:tc>
        <w:tc>
          <w:tcPr>
            <w:tcW w:w="3072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Резиновое покрытие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Толщина покрытия: от 12 до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FA03DA">
                <w:rPr>
                  <w:rFonts w:ascii="Times New Roman" w:hAnsi="Times New Roman"/>
                  <w:sz w:val="28"/>
                  <w:szCs w:val="28"/>
                </w:rPr>
                <w:t>40 мм</w:t>
              </w:r>
            </w:smartTag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Фракция крошки: 2-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FA03DA">
                <w:rPr>
                  <w:rFonts w:ascii="Times New Roman" w:hAnsi="Times New Roman"/>
                  <w:sz w:val="28"/>
                  <w:szCs w:val="28"/>
                </w:rPr>
                <w:t>3 мм</w:t>
              </w:r>
            </w:smartTag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Цена около 2 000 руб/м</w:t>
            </w:r>
            <w:r w:rsidRPr="00FA03D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1691C" w:rsidRPr="00FA03DA" w:rsidTr="00FA03DA">
        <w:tc>
          <w:tcPr>
            <w:tcW w:w="10023" w:type="dxa"/>
            <w:gridSpan w:val="4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Устройство автомобильных парковок, площадок для мусорных контейнеров</w:t>
            </w:r>
          </w:p>
        </w:tc>
      </w:tr>
      <w:tr w:rsidR="00C1691C" w:rsidRPr="00FA03DA" w:rsidTr="00FA03DA">
        <w:tc>
          <w:tcPr>
            <w:tcW w:w="6636" w:type="dxa"/>
            <w:gridSpan w:val="2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8" o:spid="_x0000_i1054" type="#_x0000_t75" alt="Описание: C:\Users\Абубакиров\Desktop\паковки обычные.jpg" style="width:226.5pt;height:147.75pt;visibility:visible">
                  <v:imagedata r:id="rId48" o:title=""/>
                </v:shape>
              </w:pict>
            </w:r>
          </w:p>
        </w:tc>
        <w:tc>
          <w:tcPr>
            <w:tcW w:w="3387" w:type="dxa"/>
            <w:gridSpan w:val="2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Стоимость расчетная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91C" w:rsidRPr="00FA03DA" w:rsidTr="00FA03DA">
        <w:tc>
          <w:tcPr>
            <w:tcW w:w="6636" w:type="dxa"/>
            <w:gridSpan w:val="2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3" o:spid="_x0000_i1055" type="#_x0000_t75" alt="Описание: C:\Users\Абубакиров\Desktop\контейнеры 1.jpg" style="width:320.25pt;height:180pt;visibility:visible">
                  <v:imagedata r:id="rId49" o:title=""/>
                </v:shape>
              </w:pict>
            </w:r>
          </w:p>
        </w:tc>
        <w:tc>
          <w:tcPr>
            <w:tcW w:w="3387" w:type="dxa"/>
            <w:gridSpan w:val="2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Обустройство контейне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р</w:t>
            </w:r>
            <w:r w:rsidRPr="00FA03DA">
              <w:rPr>
                <w:rFonts w:ascii="Times New Roman" w:hAnsi="Times New Roman"/>
                <w:sz w:val="28"/>
                <w:szCs w:val="28"/>
              </w:rPr>
              <w:t>ных площадок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Стоимость расчетная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691C" w:rsidRPr="00FA03DA" w:rsidTr="00FA03DA">
        <w:tc>
          <w:tcPr>
            <w:tcW w:w="10023" w:type="dxa"/>
            <w:gridSpan w:val="4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>Озеленение территорий</w:t>
            </w:r>
          </w:p>
        </w:tc>
      </w:tr>
      <w:tr w:rsidR="00C1691C" w:rsidRPr="00FA03DA" w:rsidTr="00FA03DA">
        <w:tc>
          <w:tcPr>
            <w:tcW w:w="6615" w:type="dxa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01E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4" o:spid="_x0000_i1056" type="#_x0000_t75" alt="Описание: C:\Users\chalayaelse\Desktop\Новая папка\606bdc4f7d5d3838e638534b7b7e6353.jpg" style="width:231.75pt;height:148.5pt;visibility:visible">
                  <v:imagedata r:id="rId50" o:title=""/>
                </v:shape>
              </w:pict>
            </w:r>
          </w:p>
        </w:tc>
        <w:tc>
          <w:tcPr>
            <w:tcW w:w="3408" w:type="dxa"/>
            <w:gridSpan w:val="3"/>
          </w:tcPr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Озеленение </w:t>
            </w:r>
          </w:p>
          <w:p w:rsidR="00C1691C" w:rsidRPr="00FA03DA" w:rsidRDefault="00C1691C" w:rsidP="00FA03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3DA">
              <w:rPr>
                <w:rFonts w:ascii="Times New Roman" w:hAnsi="Times New Roman"/>
                <w:sz w:val="28"/>
                <w:szCs w:val="28"/>
              </w:rPr>
              <w:t xml:space="preserve"> Стоимость расчетная</w:t>
            </w:r>
          </w:p>
        </w:tc>
      </w:tr>
    </w:tbl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0E1633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Pr="008A7E8B" w:rsidRDefault="00C1691C" w:rsidP="0000507F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C02BC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7</w:t>
      </w:r>
    </w:p>
    <w:p w:rsidR="00C1691C" w:rsidRDefault="00C1691C" w:rsidP="00B247A5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B247A5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«Формирование комфортной </w:t>
      </w:r>
    </w:p>
    <w:p w:rsidR="00C1691C" w:rsidRDefault="00C1691C" w:rsidP="00B247A5">
      <w:pPr>
        <w:shd w:val="clear" w:color="auto" w:fill="FFFFFF"/>
        <w:spacing w:after="0" w:line="270" w:lineRule="atLeast"/>
        <w:ind w:left="6379" w:right="-2" w:hanging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городской среды  на территории                 муниципального  образования </w:t>
      </w:r>
    </w:p>
    <w:p w:rsidR="00C1691C" w:rsidRDefault="00C1691C" w:rsidP="00B247A5">
      <w:pPr>
        <w:pStyle w:val="ConsNormal"/>
        <w:widowControl/>
        <w:ind w:righ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Октябрьский сельсовет </w:t>
      </w:r>
    </w:p>
    <w:p w:rsidR="00C1691C" w:rsidRDefault="00C1691C" w:rsidP="00B247A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на 2018-2022годы»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</w:t>
      </w:r>
      <w:r w:rsidRPr="000E1633">
        <w:rPr>
          <w:rFonts w:ascii="Times New Roman" w:hAnsi="Times New Roman" w:cs="Times New Roman"/>
          <w:sz w:val="28"/>
          <w:szCs w:val="28"/>
        </w:rPr>
        <w:t>в</w:t>
      </w:r>
      <w:r w:rsidRPr="000E1633">
        <w:rPr>
          <w:rFonts w:ascii="Times New Roman" w:hAnsi="Times New Roman" w:cs="Times New Roman"/>
          <w:sz w:val="28"/>
          <w:szCs w:val="28"/>
        </w:rPr>
        <w:t xml:space="preserve">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Октябрьский сельсовет.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0E1633">
      <w:pPr>
        <w:pStyle w:val="ConsNormal"/>
        <w:widowControl/>
        <w:numPr>
          <w:ilvl w:val="0"/>
          <w:numId w:val="23"/>
        </w:numPr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C1691C" w:rsidRDefault="00C1691C" w:rsidP="000E1633">
      <w:pPr>
        <w:pStyle w:val="ConsNormal"/>
        <w:widowControl/>
        <w:ind w:left="720"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>1.1. Настоящий Порядок регламентирует процедуру аккумулирования и использов</w:t>
      </w:r>
      <w:r w:rsidRPr="000E1633">
        <w:rPr>
          <w:rFonts w:ascii="Times New Roman" w:hAnsi="Times New Roman" w:cs="Times New Roman"/>
          <w:sz w:val="28"/>
          <w:szCs w:val="28"/>
        </w:rPr>
        <w:t>а</w:t>
      </w:r>
      <w:r w:rsidRPr="000E1633">
        <w:rPr>
          <w:rFonts w:ascii="Times New Roman" w:hAnsi="Times New Roman" w:cs="Times New Roman"/>
          <w:sz w:val="28"/>
          <w:szCs w:val="28"/>
        </w:rPr>
        <w:t>ния денежных средств (далее – аккумулирование средств), поступающих от собс</w:t>
      </w:r>
      <w:r w:rsidRPr="000E1633">
        <w:rPr>
          <w:rFonts w:ascii="Times New Roman" w:hAnsi="Times New Roman" w:cs="Times New Roman"/>
          <w:sz w:val="28"/>
          <w:szCs w:val="28"/>
        </w:rPr>
        <w:t>т</w:t>
      </w:r>
      <w:r w:rsidRPr="000E1633">
        <w:rPr>
          <w:rFonts w:ascii="Times New Roman" w:hAnsi="Times New Roman" w:cs="Times New Roman"/>
          <w:sz w:val="28"/>
          <w:szCs w:val="28"/>
        </w:rPr>
        <w:t>венников помещений в многоквартирных домах, собственников иных зданий и с</w:t>
      </w:r>
      <w:r w:rsidRPr="000E1633">
        <w:rPr>
          <w:rFonts w:ascii="Times New Roman" w:hAnsi="Times New Roman" w:cs="Times New Roman"/>
          <w:sz w:val="28"/>
          <w:szCs w:val="28"/>
        </w:rPr>
        <w:t>о</w:t>
      </w:r>
      <w:r w:rsidRPr="000E1633">
        <w:rPr>
          <w:rFonts w:ascii="Times New Roman" w:hAnsi="Times New Roman" w:cs="Times New Roman"/>
          <w:sz w:val="28"/>
          <w:szCs w:val="28"/>
        </w:rPr>
        <w:t>оружений, расположенных в границах дворовой территории, подлежащей благоус</w:t>
      </w:r>
      <w:r w:rsidRPr="000E1633">
        <w:rPr>
          <w:rFonts w:ascii="Times New Roman" w:hAnsi="Times New Roman" w:cs="Times New Roman"/>
          <w:sz w:val="28"/>
          <w:szCs w:val="28"/>
        </w:rPr>
        <w:t>т</w:t>
      </w:r>
      <w:r w:rsidRPr="000E1633">
        <w:rPr>
          <w:rFonts w:ascii="Times New Roman" w:hAnsi="Times New Roman" w:cs="Times New Roman"/>
          <w:sz w:val="28"/>
          <w:szCs w:val="28"/>
        </w:rPr>
        <w:t>ройству (далее – заинтересованные лица), направляемых на выполнение дополн</w:t>
      </w:r>
      <w:r w:rsidRPr="000E1633">
        <w:rPr>
          <w:rFonts w:ascii="Times New Roman" w:hAnsi="Times New Roman" w:cs="Times New Roman"/>
          <w:sz w:val="28"/>
          <w:szCs w:val="28"/>
        </w:rPr>
        <w:t>и</w:t>
      </w:r>
      <w:r w:rsidRPr="000E1633">
        <w:rPr>
          <w:rFonts w:ascii="Times New Roman" w:hAnsi="Times New Roman" w:cs="Times New Roman"/>
          <w:sz w:val="28"/>
          <w:szCs w:val="28"/>
        </w:rPr>
        <w:t xml:space="preserve">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Октябрьский сельсовет</w:t>
      </w:r>
      <w:r w:rsidRPr="000E1633">
        <w:rPr>
          <w:rFonts w:ascii="Times New Roman" w:hAnsi="Times New Roman" w:cs="Times New Roman"/>
          <w:sz w:val="28"/>
          <w:szCs w:val="28"/>
        </w:rPr>
        <w:t xml:space="preserve"> в рамках  программы «Формирование </w:t>
      </w:r>
      <w:r>
        <w:rPr>
          <w:rFonts w:ascii="Times New Roman" w:hAnsi="Times New Roman" w:cs="Times New Roman"/>
          <w:sz w:val="28"/>
          <w:szCs w:val="28"/>
        </w:rPr>
        <w:t>комфор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ной городской среды на территории муниципального образования Октябрьский сел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совет на 2018-2022 годы</w:t>
      </w:r>
      <w:r w:rsidRPr="000E1633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</w:t>
      </w:r>
      <w:r w:rsidRPr="000E1633">
        <w:rPr>
          <w:rFonts w:ascii="Times New Roman" w:hAnsi="Times New Roman" w:cs="Times New Roman"/>
          <w:sz w:val="28"/>
          <w:szCs w:val="28"/>
        </w:rPr>
        <w:t>в</w:t>
      </w:r>
      <w:r w:rsidRPr="000E1633">
        <w:rPr>
          <w:rFonts w:ascii="Times New Roman" w:hAnsi="Times New Roman" w:cs="Times New Roman"/>
          <w:sz w:val="28"/>
          <w:szCs w:val="28"/>
        </w:rPr>
        <w:t xml:space="preserve">ливает порядок и формы трудового и финансового участия заинтересованных лиц в выполнении указанных работ. 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 xml:space="preserve">  1.2. В целях реализации настоящего Порядка используются следующие понятия: 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 xml:space="preserve">а) дополнительный перечень работ – установленный постановлением Администрации МО перечень работ по благоустройству дворовой территории, софинансируемых за счет средств заинтересованных лиц; 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>б) трудовое участие – добровольная безвозмездная трудовая деятельность заинтер</w:t>
      </w:r>
      <w:r w:rsidRPr="000E1633">
        <w:rPr>
          <w:rFonts w:ascii="Times New Roman" w:hAnsi="Times New Roman" w:cs="Times New Roman"/>
          <w:sz w:val="28"/>
          <w:szCs w:val="28"/>
        </w:rPr>
        <w:t>е</w:t>
      </w:r>
      <w:r w:rsidRPr="000E1633">
        <w:rPr>
          <w:rFonts w:ascii="Times New Roman" w:hAnsi="Times New Roman" w:cs="Times New Roman"/>
          <w:sz w:val="28"/>
          <w:szCs w:val="28"/>
        </w:rPr>
        <w:t>сованных лиц, имеющая социально полезную направленность, не требующая спец</w:t>
      </w:r>
      <w:r w:rsidRPr="000E1633">
        <w:rPr>
          <w:rFonts w:ascii="Times New Roman" w:hAnsi="Times New Roman" w:cs="Times New Roman"/>
          <w:sz w:val="28"/>
          <w:szCs w:val="28"/>
        </w:rPr>
        <w:t>и</w:t>
      </w:r>
      <w:r w:rsidRPr="000E1633">
        <w:rPr>
          <w:rFonts w:ascii="Times New Roman" w:hAnsi="Times New Roman" w:cs="Times New Roman"/>
          <w:sz w:val="28"/>
          <w:szCs w:val="28"/>
        </w:rPr>
        <w:t>альной квалификации и выполняемая в качестве трудового участия заинтересова</w:t>
      </w:r>
      <w:r w:rsidRPr="000E1633">
        <w:rPr>
          <w:rFonts w:ascii="Times New Roman" w:hAnsi="Times New Roman" w:cs="Times New Roman"/>
          <w:sz w:val="28"/>
          <w:szCs w:val="28"/>
        </w:rPr>
        <w:t>н</w:t>
      </w:r>
      <w:r w:rsidRPr="000E1633">
        <w:rPr>
          <w:rFonts w:ascii="Times New Roman" w:hAnsi="Times New Roman" w:cs="Times New Roman"/>
          <w:sz w:val="28"/>
          <w:szCs w:val="28"/>
        </w:rPr>
        <w:t>ных лиц при осуществлении видов работ из дополнительного перечня работ по бл</w:t>
      </w:r>
      <w:r w:rsidRPr="000E1633">
        <w:rPr>
          <w:rFonts w:ascii="Times New Roman" w:hAnsi="Times New Roman" w:cs="Times New Roman"/>
          <w:sz w:val="28"/>
          <w:szCs w:val="28"/>
        </w:rPr>
        <w:t>а</w:t>
      </w:r>
      <w:r w:rsidRPr="000E1633">
        <w:rPr>
          <w:rFonts w:ascii="Times New Roman" w:hAnsi="Times New Roman" w:cs="Times New Roman"/>
          <w:sz w:val="28"/>
          <w:szCs w:val="28"/>
        </w:rPr>
        <w:t xml:space="preserve">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Октябрьский сел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совет</w:t>
      </w:r>
      <w:r w:rsidRPr="000E16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>в) финансовое участие – финансирование выполнения видов работ из дополнительн</w:t>
      </w:r>
      <w:r w:rsidRPr="000E1633">
        <w:rPr>
          <w:rFonts w:ascii="Times New Roman" w:hAnsi="Times New Roman" w:cs="Times New Roman"/>
          <w:sz w:val="28"/>
          <w:szCs w:val="28"/>
        </w:rPr>
        <w:t>о</w:t>
      </w:r>
      <w:r w:rsidRPr="000E1633">
        <w:rPr>
          <w:rFonts w:ascii="Times New Roman" w:hAnsi="Times New Roman" w:cs="Times New Roman"/>
          <w:sz w:val="28"/>
          <w:szCs w:val="28"/>
        </w:rPr>
        <w:t xml:space="preserve">го перечня работ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>муниципального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Октябрьский сельсовет</w:t>
      </w:r>
      <w:r w:rsidRPr="000E1633">
        <w:rPr>
          <w:rFonts w:ascii="Times New Roman" w:hAnsi="Times New Roman" w:cs="Times New Roman"/>
          <w:sz w:val="28"/>
          <w:szCs w:val="28"/>
        </w:rPr>
        <w:t xml:space="preserve"> за счет участия заинтересованных лиц в размере не м</w:t>
      </w:r>
      <w:r w:rsidRPr="000E1633">
        <w:rPr>
          <w:rFonts w:ascii="Times New Roman" w:hAnsi="Times New Roman" w:cs="Times New Roman"/>
          <w:sz w:val="28"/>
          <w:szCs w:val="28"/>
        </w:rPr>
        <w:t>е</w:t>
      </w:r>
      <w:r w:rsidRPr="000E1633">
        <w:rPr>
          <w:rFonts w:ascii="Times New Roman" w:hAnsi="Times New Roman" w:cs="Times New Roman"/>
          <w:sz w:val="28"/>
          <w:szCs w:val="28"/>
        </w:rPr>
        <w:t xml:space="preserve">нее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E1633">
        <w:rPr>
          <w:rFonts w:ascii="Times New Roman" w:hAnsi="Times New Roman" w:cs="Times New Roman"/>
          <w:sz w:val="28"/>
          <w:szCs w:val="28"/>
        </w:rPr>
        <w:t xml:space="preserve"> процентов от общей стоимости соответствующего вида работ;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E1633">
        <w:rPr>
          <w:rFonts w:ascii="Times New Roman" w:hAnsi="Times New Roman" w:cs="Times New Roman"/>
          <w:sz w:val="28"/>
          <w:szCs w:val="28"/>
        </w:rPr>
        <w:t xml:space="preserve"> г) муниципальная общественная комиссия – комиссия, создаваемая в соответствии с постановлением Администрации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Октябрьский сельс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вет</w:t>
      </w:r>
      <w:r w:rsidRPr="000E1633">
        <w:rPr>
          <w:rFonts w:ascii="Times New Roman" w:hAnsi="Times New Roman" w:cs="Times New Roman"/>
          <w:sz w:val="28"/>
          <w:szCs w:val="28"/>
        </w:rPr>
        <w:t xml:space="preserve"> для рассмотрения и оценки предложений заинтересованных лиц, а также реализ</w:t>
      </w:r>
      <w:r w:rsidRPr="000E1633">
        <w:rPr>
          <w:rFonts w:ascii="Times New Roman" w:hAnsi="Times New Roman" w:cs="Times New Roman"/>
          <w:sz w:val="28"/>
          <w:szCs w:val="28"/>
        </w:rPr>
        <w:t>а</w:t>
      </w:r>
      <w:r w:rsidRPr="000E1633">
        <w:rPr>
          <w:rFonts w:ascii="Times New Roman" w:hAnsi="Times New Roman" w:cs="Times New Roman"/>
          <w:sz w:val="28"/>
          <w:szCs w:val="28"/>
        </w:rPr>
        <w:t>ции контроля за реализацией Программы.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numPr>
          <w:ilvl w:val="0"/>
          <w:numId w:val="23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D62D85">
        <w:rPr>
          <w:rFonts w:ascii="Times New Roman" w:hAnsi="Times New Roman" w:cs="Times New Roman"/>
          <w:sz w:val="28"/>
          <w:szCs w:val="28"/>
        </w:rPr>
        <w:t>Порядок и форма участия  (трудовое и (или) финансовое) заинтересованных лиц в выполнении работ</w:t>
      </w:r>
    </w:p>
    <w:p w:rsidR="00C1691C" w:rsidRDefault="00C1691C" w:rsidP="00C07C37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62D85">
        <w:rPr>
          <w:rFonts w:ascii="Times New Roman" w:hAnsi="Times New Roman" w:cs="Times New Roman"/>
          <w:sz w:val="28"/>
          <w:szCs w:val="28"/>
        </w:rPr>
        <w:t xml:space="preserve">2.1. 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62D85">
        <w:rPr>
          <w:rFonts w:ascii="Times New Roman" w:hAnsi="Times New Roman" w:cs="Times New Roman"/>
          <w:sz w:val="28"/>
          <w:szCs w:val="28"/>
        </w:rPr>
        <w:t>2.2. Организация трудового и (или) финансового участия осуществляется заинтерес</w:t>
      </w:r>
      <w:r w:rsidRPr="00D62D85">
        <w:rPr>
          <w:rFonts w:ascii="Times New Roman" w:hAnsi="Times New Roman" w:cs="Times New Roman"/>
          <w:sz w:val="28"/>
          <w:szCs w:val="28"/>
        </w:rPr>
        <w:t>о</w:t>
      </w:r>
      <w:r w:rsidRPr="00D62D85">
        <w:rPr>
          <w:rFonts w:ascii="Times New Roman" w:hAnsi="Times New Roman" w:cs="Times New Roman"/>
          <w:sz w:val="28"/>
          <w:szCs w:val="28"/>
        </w:rPr>
        <w:t>ванными лицами в соответствии с решением общего собрания собственников пом</w:t>
      </w:r>
      <w:r w:rsidRPr="00D62D85">
        <w:rPr>
          <w:rFonts w:ascii="Times New Roman" w:hAnsi="Times New Roman" w:cs="Times New Roman"/>
          <w:sz w:val="28"/>
          <w:szCs w:val="28"/>
        </w:rPr>
        <w:t>е</w:t>
      </w:r>
      <w:r w:rsidRPr="00D62D85">
        <w:rPr>
          <w:rFonts w:ascii="Times New Roman" w:hAnsi="Times New Roman" w:cs="Times New Roman"/>
          <w:sz w:val="28"/>
          <w:szCs w:val="28"/>
        </w:rPr>
        <w:t>щений в многоквартирном доме, дворовая территория которого подлежит благоус</w:t>
      </w:r>
      <w:r w:rsidRPr="00D62D85">
        <w:rPr>
          <w:rFonts w:ascii="Times New Roman" w:hAnsi="Times New Roman" w:cs="Times New Roman"/>
          <w:sz w:val="28"/>
          <w:szCs w:val="28"/>
        </w:rPr>
        <w:t>т</w:t>
      </w:r>
      <w:r w:rsidRPr="00D62D85">
        <w:rPr>
          <w:rFonts w:ascii="Times New Roman" w:hAnsi="Times New Roman" w:cs="Times New Roman"/>
          <w:sz w:val="28"/>
          <w:szCs w:val="28"/>
        </w:rPr>
        <w:t>ройству, оформленного соответствующим протоколом общего собрания собственн</w:t>
      </w:r>
      <w:r w:rsidRPr="00D62D85">
        <w:rPr>
          <w:rFonts w:ascii="Times New Roman" w:hAnsi="Times New Roman" w:cs="Times New Roman"/>
          <w:sz w:val="28"/>
          <w:szCs w:val="28"/>
        </w:rPr>
        <w:t>и</w:t>
      </w:r>
      <w:r w:rsidRPr="00D62D85">
        <w:rPr>
          <w:rFonts w:ascii="Times New Roman" w:hAnsi="Times New Roman" w:cs="Times New Roman"/>
          <w:sz w:val="28"/>
          <w:szCs w:val="28"/>
        </w:rPr>
        <w:t xml:space="preserve">ков помещений в многоквартирном доме.  </w:t>
      </w: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2D85">
        <w:rPr>
          <w:rFonts w:ascii="Times New Roman" w:hAnsi="Times New Roman" w:cs="Times New Roman"/>
          <w:sz w:val="28"/>
          <w:szCs w:val="28"/>
        </w:rPr>
        <w:t>2.3. Финансовое (трудовое) участие заинтересованных лиц в выполнении мер</w:t>
      </w:r>
      <w:r w:rsidRPr="00D62D85">
        <w:rPr>
          <w:rFonts w:ascii="Times New Roman" w:hAnsi="Times New Roman" w:cs="Times New Roman"/>
          <w:sz w:val="28"/>
          <w:szCs w:val="28"/>
        </w:rPr>
        <w:t>о</w:t>
      </w:r>
      <w:r w:rsidRPr="00D62D85">
        <w:rPr>
          <w:rFonts w:ascii="Times New Roman" w:hAnsi="Times New Roman" w:cs="Times New Roman"/>
          <w:sz w:val="28"/>
          <w:szCs w:val="28"/>
        </w:rPr>
        <w:t>приятий по благоустройству дворовых территорий должно подтверждаться докуме</w:t>
      </w:r>
      <w:r w:rsidRPr="00D62D85">
        <w:rPr>
          <w:rFonts w:ascii="Times New Roman" w:hAnsi="Times New Roman" w:cs="Times New Roman"/>
          <w:sz w:val="28"/>
          <w:szCs w:val="28"/>
        </w:rPr>
        <w:t>н</w:t>
      </w:r>
      <w:r w:rsidRPr="00D62D85">
        <w:rPr>
          <w:rFonts w:ascii="Times New Roman" w:hAnsi="Times New Roman" w:cs="Times New Roman"/>
          <w:sz w:val="28"/>
          <w:szCs w:val="28"/>
        </w:rPr>
        <w:t xml:space="preserve">тально в зависимости от избранной формы такого участия. </w:t>
      </w: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2D85">
        <w:rPr>
          <w:rFonts w:ascii="Times New Roman" w:hAnsi="Times New Roman" w:cs="Times New Roman"/>
          <w:sz w:val="28"/>
          <w:szCs w:val="28"/>
        </w:rPr>
        <w:t>2.4. Документы, подтверждающие форму участия заинтересованных лиц в реализ</w:t>
      </w:r>
      <w:r w:rsidRPr="00D62D85">
        <w:rPr>
          <w:rFonts w:ascii="Times New Roman" w:hAnsi="Times New Roman" w:cs="Times New Roman"/>
          <w:sz w:val="28"/>
          <w:szCs w:val="28"/>
        </w:rPr>
        <w:t>а</w:t>
      </w:r>
      <w:r w:rsidRPr="00D62D85">
        <w:rPr>
          <w:rFonts w:ascii="Times New Roman" w:hAnsi="Times New Roman" w:cs="Times New Roman"/>
          <w:sz w:val="28"/>
          <w:szCs w:val="28"/>
        </w:rPr>
        <w:t>ции мероприятий по благоустройству, предусмотренных минимальным и (или) д</w:t>
      </w:r>
      <w:r w:rsidRPr="00D62D85">
        <w:rPr>
          <w:rFonts w:ascii="Times New Roman" w:hAnsi="Times New Roman" w:cs="Times New Roman"/>
          <w:sz w:val="28"/>
          <w:szCs w:val="28"/>
        </w:rPr>
        <w:t>о</w:t>
      </w:r>
      <w:r w:rsidRPr="00D62D85">
        <w:rPr>
          <w:rFonts w:ascii="Times New Roman" w:hAnsi="Times New Roman" w:cs="Times New Roman"/>
          <w:sz w:val="28"/>
          <w:szCs w:val="28"/>
        </w:rPr>
        <w:t xml:space="preserve">полнительным перечнями, предоставляются в Администрацию </w:t>
      </w:r>
      <w:r>
        <w:rPr>
          <w:rFonts w:ascii="Times New Roman" w:hAnsi="Times New Roman" w:cs="Times New Roman"/>
          <w:sz w:val="28"/>
          <w:szCs w:val="28"/>
        </w:rPr>
        <w:t>муниципального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 Октябрьский сельсовет</w:t>
      </w:r>
      <w:r w:rsidRPr="00D62D85">
        <w:rPr>
          <w:rFonts w:ascii="Times New Roman" w:hAnsi="Times New Roman" w:cs="Times New Roman"/>
          <w:sz w:val="28"/>
          <w:szCs w:val="28"/>
        </w:rPr>
        <w:t>. В качестве документов, подтверждающих фина</w:t>
      </w:r>
      <w:r w:rsidRPr="00D62D85">
        <w:rPr>
          <w:rFonts w:ascii="Times New Roman" w:hAnsi="Times New Roman" w:cs="Times New Roman"/>
          <w:sz w:val="28"/>
          <w:szCs w:val="28"/>
        </w:rPr>
        <w:t>н</w:t>
      </w:r>
      <w:r w:rsidRPr="00D62D85">
        <w:rPr>
          <w:rFonts w:ascii="Times New Roman" w:hAnsi="Times New Roman" w:cs="Times New Roman"/>
          <w:sz w:val="28"/>
          <w:szCs w:val="28"/>
        </w:rPr>
        <w:t>совое участие, могут быть представлены копии платежных поручений о перечисл</w:t>
      </w:r>
      <w:r w:rsidRPr="00D62D85">
        <w:rPr>
          <w:rFonts w:ascii="Times New Roman" w:hAnsi="Times New Roman" w:cs="Times New Roman"/>
          <w:sz w:val="28"/>
          <w:szCs w:val="28"/>
        </w:rPr>
        <w:t>е</w:t>
      </w:r>
      <w:r w:rsidRPr="00D62D85">
        <w:rPr>
          <w:rFonts w:ascii="Times New Roman" w:hAnsi="Times New Roman" w:cs="Times New Roman"/>
          <w:sz w:val="28"/>
          <w:szCs w:val="28"/>
        </w:rPr>
        <w:t>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 Документы, подтвержда</w:t>
      </w:r>
      <w:r w:rsidRPr="00D62D85">
        <w:rPr>
          <w:rFonts w:ascii="Times New Roman" w:hAnsi="Times New Roman" w:cs="Times New Roman"/>
          <w:sz w:val="28"/>
          <w:szCs w:val="28"/>
        </w:rPr>
        <w:t>ю</w:t>
      </w:r>
      <w:r w:rsidRPr="00D62D85">
        <w:rPr>
          <w:rFonts w:ascii="Times New Roman" w:hAnsi="Times New Roman" w:cs="Times New Roman"/>
          <w:sz w:val="28"/>
          <w:szCs w:val="28"/>
        </w:rPr>
        <w:t>щие финансовое участие, представляются в Администрацию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Октябрьский сельсовет</w:t>
      </w:r>
      <w:r w:rsidRPr="00D62D85">
        <w:rPr>
          <w:rFonts w:ascii="Times New Roman" w:hAnsi="Times New Roman" w:cs="Times New Roman"/>
          <w:sz w:val="28"/>
          <w:szCs w:val="28"/>
        </w:rPr>
        <w:t xml:space="preserve"> не позднее 2 дней со дня перечисления денежных средств в установленном порядке. В качестве документов (материалов), подтве</w:t>
      </w:r>
      <w:r w:rsidRPr="00D62D85">
        <w:rPr>
          <w:rFonts w:ascii="Times New Roman" w:hAnsi="Times New Roman" w:cs="Times New Roman"/>
          <w:sz w:val="28"/>
          <w:szCs w:val="28"/>
        </w:rPr>
        <w:t>р</w:t>
      </w:r>
      <w:r w:rsidRPr="00D62D85">
        <w:rPr>
          <w:rFonts w:ascii="Times New Roman" w:hAnsi="Times New Roman" w:cs="Times New Roman"/>
          <w:sz w:val="28"/>
          <w:szCs w:val="28"/>
        </w:rPr>
        <w:t>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</w:t>
      </w:r>
      <w:r w:rsidRPr="00D62D85">
        <w:rPr>
          <w:rFonts w:ascii="Times New Roman" w:hAnsi="Times New Roman" w:cs="Times New Roman"/>
          <w:sz w:val="28"/>
          <w:szCs w:val="28"/>
        </w:rPr>
        <w:t>о</w:t>
      </w:r>
      <w:r w:rsidRPr="00D62D85">
        <w:rPr>
          <w:rFonts w:ascii="Times New Roman" w:hAnsi="Times New Roman" w:cs="Times New Roman"/>
          <w:sz w:val="28"/>
          <w:szCs w:val="28"/>
        </w:rPr>
        <w:t>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</w:t>
      </w:r>
      <w:r w:rsidRPr="00D62D85">
        <w:rPr>
          <w:rFonts w:ascii="Times New Roman" w:hAnsi="Times New Roman" w:cs="Times New Roman"/>
          <w:sz w:val="28"/>
          <w:szCs w:val="28"/>
        </w:rPr>
        <w:t>и</w:t>
      </w:r>
      <w:r w:rsidRPr="00D62D85">
        <w:rPr>
          <w:rFonts w:ascii="Times New Roman" w:hAnsi="Times New Roman" w:cs="Times New Roman"/>
          <w:sz w:val="28"/>
          <w:szCs w:val="28"/>
        </w:rPr>
        <w:t>деоматериалы, подтверждающие проведение мероприятия с трудовым участием гр</w:t>
      </w:r>
      <w:r w:rsidRPr="00D62D85">
        <w:rPr>
          <w:rFonts w:ascii="Times New Roman" w:hAnsi="Times New Roman" w:cs="Times New Roman"/>
          <w:sz w:val="28"/>
          <w:szCs w:val="28"/>
        </w:rPr>
        <w:t>а</w:t>
      </w:r>
      <w:r w:rsidRPr="00D62D85">
        <w:rPr>
          <w:rFonts w:ascii="Times New Roman" w:hAnsi="Times New Roman" w:cs="Times New Roman"/>
          <w:sz w:val="28"/>
          <w:szCs w:val="28"/>
        </w:rPr>
        <w:t>ждан.         Документы, подтверждающие трудовое участие, представляются в Адм</w:t>
      </w:r>
      <w:r w:rsidRPr="00D62D85">
        <w:rPr>
          <w:rFonts w:ascii="Times New Roman" w:hAnsi="Times New Roman" w:cs="Times New Roman"/>
          <w:sz w:val="28"/>
          <w:szCs w:val="28"/>
        </w:rPr>
        <w:t>и</w:t>
      </w:r>
      <w:r w:rsidRPr="00D62D85">
        <w:rPr>
          <w:rFonts w:ascii="Times New Roman" w:hAnsi="Times New Roman" w:cs="Times New Roman"/>
          <w:sz w:val="28"/>
          <w:szCs w:val="28"/>
        </w:rPr>
        <w:t>нистрацию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Октябрьский сельсовет</w:t>
      </w:r>
      <w:r w:rsidRPr="00D62D85">
        <w:rPr>
          <w:rFonts w:ascii="Times New Roman" w:hAnsi="Times New Roman" w:cs="Times New Roman"/>
          <w:sz w:val="28"/>
          <w:szCs w:val="28"/>
        </w:rPr>
        <w:t xml:space="preserve"> не позднее 10 к</w:t>
      </w:r>
      <w:r w:rsidRPr="00D62D85">
        <w:rPr>
          <w:rFonts w:ascii="Times New Roman" w:hAnsi="Times New Roman" w:cs="Times New Roman"/>
          <w:sz w:val="28"/>
          <w:szCs w:val="28"/>
        </w:rPr>
        <w:t>а</w:t>
      </w:r>
      <w:r w:rsidRPr="00D62D85">
        <w:rPr>
          <w:rFonts w:ascii="Times New Roman" w:hAnsi="Times New Roman" w:cs="Times New Roman"/>
          <w:sz w:val="28"/>
          <w:szCs w:val="28"/>
        </w:rPr>
        <w:t xml:space="preserve">лендарных дней со дня окончания работ, выполняемых заинтересованными лицами.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2D85">
        <w:rPr>
          <w:rFonts w:ascii="Times New Roman" w:hAnsi="Times New Roman" w:cs="Times New Roman"/>
          <w:sz w:val="28"/>
          <w:szCs w:val="28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</w:t>
      </w:r>
      <w:r w:rsidRPr="00D62D85">
        <w:rPr>
          <w:rFonts w:ascii="Times New Roman" w:hAnsi="Times New Roman" w:cs="Times New Roman"/>
          <w:sz w:val="28"/>
          <w:szCs w:val="28"/>
        </w:rPr>
        <w:t>о</w:t>
      </w:r>
      <w:r w:rsidRPr="00D62D85">
        <w:rPr>
          <w:rFonts w:ascii="Times New Roman" w:hAnsi="Times New Roman" w:cs="Times New Roman"/>
          <w:sz w:val="28"/>
          <w:szCs w:val="28"/>
        </w:rPr>
        <w:t>устройству доля участия определяется как процент от стоимости мероприятий по благоустройству дворовой территории.</w:t>
      </w: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C07C37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691C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C1691C" w:rsidRPr="008A7E8B" w:rsidRDefault="00C1691C" w:rsidP="00402BD8">
      <w:pPr>
        <w:shd w:val="clear" w:color="auto" w:fill="FFFFFF"/>
        <w:spacing w:after="0" w:line="270" w:lineRule="atLeas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2BC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8</w:t>
      </w:r>
    </w:p>
    <w:p w:rsidR="00C1691C" w:rsidRDefault="00C1691C" w:rsidP="00B247A5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8A7E8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муниципальной программе</w:t>
      </w:r>
    </w:p>
    <w:p w:rsidR="00C1691C" w:rsidRDefault="00C1691C" w:rsidP="00B247A5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«Формирование комфортной </w:t>
      </w:r>
    </w:p>
    <w:p w:rsidR="00C1691C" w:rsidRDefault="00C1691C" w:rsidP="00B247A5">
      <w:pPr>
        <w:shd w:val="clear" w:color="auto" w:fill="FFFFFF"/>
        <w:spacing w:after="0" w:line="270" w:lineRule="atLeast"/>
        <w:ind w:left="6379" w:right="-2" w:hanging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городской среды  на территории                 муниципального  образования </w:t>
      </w:r>
    </w:p>
    <w:p w:rsidR="00C1691C" w:rsidRDefault="00C1691C" w:rsidP="00B247A5">
      <w:pPr>
        <w:pStyle w:val="ConsNormal"/>
        <w:widowControl/>
        <w:ind w:righ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Октябрьский сельсовет </w:t>
      </w:r>
    </w:p>
    <w:p w:rsidR="00C1691C" w:rsidRDefault="00C1691C" w:rsidP="00B247A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на 2018-2022годы»</w:t>
      </w:r>
    </w:p>
    <w:p w:rsidR="00C1691C" w:rsidRDefault="00C1691C" w:rsidP="00B247A5">
      <w:pPr>
        <w:shd w:val="clear" w:color="auto" w:fill="FFFFFF"/>
        <w:spacing w:after="0" w:line="270" w:lineRule="atLeast"/>
        <w:ind w:left="5529" w:right="-2"/>
        <w:jc w:val="both"/>
        <w:rPr>
          <w:rFonts w:ascii="Times New Roman" w:hAnsi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C1691C" w:rsidRDefault="00C1691C" w:rsidP="00885192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2BD8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BD8">
        <w:rPr>
          <w:rFonts w:ascii="Times New Roman" w:hAnsi="Times New Roman" w:cs="Times New Roman"/>
          <w:sz w:val="28"/>
          <w:szCs w:val="28"/>
        </w:rPr>
        <w:t>прое</w:t>
      </w:r>
      <w:r w:rsidRPr="00402BD8">
        <w:rPr>
          <w:rFonts w:ascii="Times New Roman" w:hAnsi="Times New Roman" w:cs="Times New Roman"/>
          <w:sz w:val="28"/>
          <w:szCs w:val="28"/>
        </w:rPr>
        <w:t>к</w:t>
      </w:r>
      <w:r w:rsidRPr="00402BD8">
        <w:rPr>
          <w:rFonts w:ascii="Times New Roman" w:hAnsi="Times New Roman" w:cs="Times New Roman"/>
          <w:sz w:val="28"/>
          <w:szCs w:val="28"/>
        </w:rPr>
        <w:t>тов благоустройства дворовой территории и территорий общего пользования, вкл</w:t>
      </w:r>
      <w:r w:rsidRPr="00402BD8">
        <w:rPr>
          <w:rFonts w:ascii="Times New Roman" w:hAnsi="Times New Roman" w:cs="Times New Roman"/>
          <w:sz w:val="28"/>
          <w:szCs w:val="28"/>
        </w:rPr>
        <w:t>ю</w:t>
      </w:r>
      <w:r w:rsidRPr="00402BD8">
        <w:rPr>
          <w:rFonts w:ascii="Times New Roman" w:hAnsi="Times New Roman" w:cs="Times New Roman"/>
          <w:sz w:val="28"/>
          <w:szCs w:val="28"/>
        </w:rPr>
        <w:t xml:space="preserve">чаемых в программу  «Формирование </w:t>
      </w:r>
      <w:r>
        <w:rPr>
          <w:rFonts w:ascii="Times New Roman" w:hAnsi="Times New Roman" w:cs="Times New Roman"/>
          <w:sz w:val="28"/>
          <w:szCs w:val="28"/>
        </w:rPr>
        <w:t>комфортной городской среды на территории муниципального образования Октябрьский сельсовет на 2018-2022годы</w:t>
      </w:r>
      <w:r w:rsidRPr="00402BD8">
        <w:rPr>
          <w:rFonts w:ascii="Times New Roman" w:hAnsi="Times New Roman" w:cs="Times New Roman"/>
          <w:sz w:val="28"/>
          <w:szCs w:val="28"/>
        </w:rPr>
        <w:t>»</w:t>
      </w:r>
    </w:p>
    <w:p w:rsidR="00C1691C" w:rsidRDefault="00C1691C" w:rsidP="00402BD8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F921D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402BD8">
        <w:rPr>
          <w:rFonts w:ascii="Times New Roman" w:hAnsi="Times New Roman" w:cs="Times New Roman"/>
          <w:sz w:val="28"/>
          <w:szCs w:val="28"/>
        </w:rPr>
        <w:t>Настоящий порядок устанавливает процедуру разработки, обсуждения с заи</w:t>
      </w:r>
      <w:r w:rsidRPr="00402BD8">
        <w:rPr>
          <w:rFonts w:ascii="Times New Roman" w:hAnsi="Times New Roman" w:cs="Times New Roman"/>
          <w:sz w:val="28"/>
          <w:szCs w:val="28"/>
        </w:rPr>
        <w:t>н</w:t>
      </w:r>
      <w:r w:rsidRPr="00402BD8">
        <w:rPr>
          <w:rFonts w:ascii="Times New Roman" w:hAnsi="Times New Roman" w:cs="Times New Roman"/>
          <w:sz w:val="28"/>
          <w:szCs w:val="28"/>
        </w:rPr>
        <w:t>тересованными лицами и утверждения дизайн-проектов благоустройства дв</w:t>
      </w:r>
      <w:r w:rsidRPr="00402BD8">
        <w:rPr>
          <w:rFonts w:ascii="Times New Roman" w:hAnsi="Times New Roman" w:cs="Times New Roman"/>
          <w:sz w:val="28"/>
          <w:szCs w:val="28"/>
        </w:rPr>
        <w:t>о</w:t>
      </w:r>
      <w:r w:rsidRPr="00402BD8">
        <w:rPr>
          <w:rFonts w:ascii="Times New Roman" w:hAnsi="Times New Roman" w:cs="Times New Roman"/>
          <w:sz w:val="28"/>
          <w:szCs w:val="28"/>
        </w:rPr>
        <w:t>ровых территорий и наиболее посещаемой муниципальной территории с уч</w:t>
      </w:r>
      <w:r w:rsidRPr="00402BD8">
        <w:rPr>
          <w:rFonts w:ascii="Times New Roman" w:hAnsi="Times New Roman" w:cs="Times New Roman"/>
          <w:sz w:val="28"/>
          <w:szCs w:val="28"/>
        </w:rPr>
        <w:t>е</w:t>
      </w:r>
      <w:r w:rsidRPr="00402BD8">
        <w:rPr>
          <w:rFonts w:ascii="Times New Roman" w:hAnsi="Times New Roman" w:cs="Times New Roman"/>
          <w:sz w:val="28"/>
          <w:szCs w:val="28"/>
        </w:rPr>
        <w:t xml:space="preserve">том общественных обсуждений, включаемых в программу  «Формирование </w:t>
      </w:r>
      <w:r>
        <w:rPr>
          <w:rFonts w:ascii="Times New Roman" w:hAnsi="Times New Roman" w:cs="Times New Roman"/>
          <w:sz w:val="28"/>
          <w:szCs w:val="28"/>
        </w:rPr>
        <w:t>комфортной городской среды на территории муниципального образования 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тябрьский сельсовет на 2018-2022годы»</w:t>
      </w:r>
      <w:r w:rsidRPr="00402BD8">
        <w:rPr>
          <w:rFonts w:ascii="Times New Roman" w:hAnsi="Times New Roman" w:cs="Times New Roman"/>
          <w:sz w:val="28"/>
          <w:szCs w:val="28"/>
        </w:rPr>
        <w:t xml:space="preserve"> (далее  - Порядок).</w:t>
      </w:r>
    </w:p>
    <w:p w:rsidR="00C1691C" w:rsidRPr="00F921D2" w:rsidRDefault="00C1691C" w:rsidP="00F921D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 xml:space="preserve">    Для целей Порядка  применяются следующие понятия:</w:t>
      </w:r>
    </w:p>
    <w:p w:rsidR="00C1691C" w:rsidRDefault="00C1691C" w:rsidP="00F921D2">
      <w:pPr>
        <w:pStyle w:val="ConsNormal"/>
        <w:widowControl/>
        <w:numPr>
          <w:ilvl w:val="1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>дворовая территория - совокупность территорий, прилегающих к мног</w:t>
      </w:r>
      <w:r w:rsidRPr="00F921D2">
        <w:rPr>
          <w:rFonts w:ascii="Times New Roman" w:hAnsi="Times New Roman" w:cs="Times New Roman"/>
          <w:sz w:val="28"/>
          <w:szCs w:val="28"/>
        </w:rPr>
        <w:t>о</w:t>
      </w:r>
      <w:r w:rsidRPr="00F921D2">
        <w:rPr>
          <w:rFonts w:ascii="Times New Roman" w:hAnsi="Times New Roman" w:cs="Times New Roman"/>
          <w:sz w:val="28"/>
          <w:szCs w:val="28"/>
        </w:rPr>
        <w:t>квартирным домам, с расположенными на них объектами, предназначе</w:t>
      </w:r>
      <w:r w:rsidRPr="00F921D2">
        <w:rPr>
          <w:rFonts w:ascii="Times New Roman" w:hAnsi="Times New Roman" w:cs="Times New Roman"/>
          <w:sz w:val="28"/>
          <w:szCs w:val="28"/>
        </w:rPr>
        <w:t>н</w:t>
      </w:r>
      <w:r w:rsidRPr="00F921D2">
        <w:rPr>
          <w:rFonts w:ascii="Times New Roman" w:hAnsi="Times New Roman" w:cs="Times New Roman"/>
          <w:sz w:val="28"/>
          <w:szCs w:val="28"/>
        </w:rPr>
        <w:t>ными для обслуживания и эксплуатации таких домов, и элементами бл</w:t>
      </w:r>
      <w:r w:rsidRPr="00F921D2">
        <w:rPr>
          <w:rFonts w:ascii="Times New Roman" w:hAnsi="Times New Roman" w:cs="Times New Roman"/>
          <w:sz w:val="28"/>
          <w:szCs w:val="28"/>
        </w:rPr>
        <w:t>а</w:t>
      </w:r>
      <w:r w:rsidRPr="00F921D2">
        <w:rPr>
          <w:rFonts w:ascii="Times New Roman" w:hAnsi="Times New Roman" w:cs="Times New Roman"/>
          <w:sz w:val="28"/>
          <w:szCs w:val="28"/>
        </w:rPr>
        <w:t>гоустройства этих территорий, в том числе парковками (парковочными местами), тротуарами и автомобильными дорогами, включая автом</w:t>
      </w:r>
      <w:r w:rsidRPr="00F921D2">
        <w:rPr>
          <w:rFonts w:ascii="Times New Roman" w:hAnsi="Times New Roman" w:cs="Times New Roman"/>
          <w:sz w:val="28"/>
          <w:szCs w:val="28"/>
        </w:rPr>
        <w:t>о</w:t>
      </w:r>
      <w:r w:rsidRPr="00F921D2">
        <w:rPr>
          <w:rFonts w:ascii="Times New Roman" w:hAnsi="Times New Roman" w:cs="Times New Roman"/>
          <w:sz w:val="28"/>
          <w:szCs w:val="28"/>
        </w:rPr>
        <w:t>бильные дороги, образующие проезды к территориям, прилегающим к многоквартирным домам;</w:t>
      </w:r>
    </w:p>
    <w:p w:rsidR="00C1691C" w:rsidRDefault="00C1691C" w:rsidP="00F921D2">
      <w:pPr>
        <w:pStyle w:val="ConsNormal"/>
        <w:widowControl/>
        <w:numPr>
          <w:ilvl w:val="1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>заинтересованные лица - собственники помещений в многоквартирных домах, собственники иных зданий и сооружений, расположенных в гр</w:t>
      </w:r>
      <w:r w:rsidRPr="00F921D2">
        <w:rPr>
          <w:rFonts w:ascii="Times New Roman" w:hAnsi="Times New Roman" w:cs="Times New Roman"/>
          <w:sz w:val="28"/>
          <w:szCs w:val="28"/>
        </w:rPr>
        <w:t>а</w:t>
      </w:r>
      <w:r w:rsidRPr="00F921D2">
        <w:rPr>
          <w:rFonts w:ascii="Times New Roman" w:hAnsi="Times New Roman" w:cs="Times New Roman"/>
          <w:sz w:val="28"/>
          <w:szCs w:val="28"/>
        </w:rPr>
        <w:t>ницах дворовой территории, подлежащей благоустройству;</w:t>
      </w:r>
    </w:p>
    <w:p w:rsidR="00C1691C" w:rsidRDefault="00C1691C" w:rsidP="00F921D2">
      <w:pPr>
        <w:pStyle w:val="ConsNormal"/>
        <w:widowControl/>
        <w:numPr>
          <w:ilvl w:val="1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>общественные территории муниципального образования (территории о</w:t>
      </w:r>
      <w:r w:rsidRPr="00F921D2">
        <w:rPr>
          <w:rFonts w:ascii="Times New Roman" w:hAnsi="Times New Roman" w:cs="Times New Roman"/>
          <w:sz w:val="28"/>
          <w:szCs w:val="28"/>
        </w:rPr>
        <w:t>б</w:t>
      </w:r>
      <w:r w:rsidRPr="00F921D2">
        <w:rPr>
          <w:rFonts w:ascii="Times New Roman" w:hAnsi="Times New Roman" w:cs="Times New Roman"/>
          <w:sz w:val="28"/>
          <w:szCs w:val="28"/>
        </w:rPr>
        <w:t>щего пользования) – территории, свободные от транспорта, в том числе пешеходные зоны, площади, улицы, скверы, бульвары, а также наземные, подземные, надземные части зданий и сооружений и др., специально предназначенные для использования неограниченным кругом лиц в целях досуга, проведения массовых мероприятий (далее – территории).</w:t>
      </w:r>
    </w:p>
    <w:p w:rsidR="00C1691C" w:rsidRDefault="00C1691C" w:rsidP="00F921D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 xml:space="preserve">Разработка дизайн - проекта обеспечивается Администрацией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Октябрьский сельсовет</w:t>
      </w:r>
      <w:r w:rsidRPr="00F921D2">
        <w:rPr>
          <w:rFonts w:ascii="Times New Roman" w:hAnsi="Times New Roman" w:cs="Times New Roman"/>
          <w:sz w:val="28"/>
          <w:szCs w:val="28"/>
        </w:rPr>
        <w:t xml:space="preserve"> (далее – Администрация).</w:t>
      </w:r>
    </w:p>
    <w:p w:rsidR="00C1691C" w:rsidRDefault="00C1691C" w:rsidP="00F921D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>Дизайн-проект разрабатывается в отношении дворовых территорий и террит</w:t>
      </w:r>
      <w:r w:rsidRPr="00F921D2">
        <w:rPr>
          <w:rFonts w:ascii="Times New Roman" w:hAnsi="Times New Roman" w:cs="Times New Roman"/>
          <w:sz w:val="28"/>
          <w:szCs w:val="28"/>
        </w:rPr>
        <w:t>о</w:t>
      </w:r>
      <w:r w:rsidRPr="00F921D2">
        <w:rPr>
          <w:rFonts w:ascii="Times New Roman" w:hAnsi="Times New Roman" w:cs="Times New Roman"/>
          <w:sz w:val="28"/>
          <w:szCs w:val="28"/>
        </w:rPr>
        <w:t>рий общего пользования, прошедших  отбор,  исходя из даты представления предложений заинтересованных лиц в пределах выделенных лимитов бюдже</w:t>
      </w:r>
      <w:r w:rsidRPr="00F921D2">
        <w:rPr>
          <w:rFonts w:ascii="Times New Roman" w:hAnsi="Times New Roman" w:cs="Times New Roman"/>
          <w:sz w:val="28"/>
          <w:szCs w:val="28"/>
        </w:rPr>
        <w:t>т</w:t>
      </w:r>
      <w:r w:rsidRPr="00F921D2">
        <w:rPr>
          <w:rFonts w:ascii="Times New Roman" w:hAnsi="Times New Roman" w:cs="Times New Roman"/>
          <w:sz w:val="28"/>
          <w:szCs w:val="28"/>
        </w:rPr>
        <w:t>ных ассигнований.  В случае совместной заявки заинтересованных лиц, прож</w:t>
      </w:r>
      <w:r w:rsidRPr="00F921D2">
        <w:rPr>
          <w:rFonts w:ascii="Times New Roman" w:hAnsi="Times New Roman" w:cs="Times New Roman"/>
          <w:sz w:val="28"/>
          <w:szCs w:val="28"/>
        </w:rPr>
        <w:t>и</w:t>
      </w:r>
      <w:r w:rsidRPr="00F921D2">
        <w:rPr>
          <w:rFonts w:ascii="Times New Roman" w:hAnsi="Times New Roman" w:cs="Times New Roman"/>
          <w:sz w:val="28"/>
          <w:szCs w:val="28"/>
        </w:rPr>
        <w:t>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C1691C" w:rsidRDefault="00C1691C" w:rsidP="00F921D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>В дизайн - проект включается текстовое и визуальное описание проекта благ</w:t>
      </w:r>
      <w:r w:rsidRPr="00F921D2">
        <w:rPr>
          <w:rFonts w:ascii="Times New Roman" w:hAnsi="Times New Roman" w:cs="Times New Roman"/>
          <w:sz w:val="28"/>
          <w:szCs w:val="28"/>
        </w:rPr>
        <w:t>о</w:t>
      </w:r>
      <w:r w:rsidRPr="00F921D2">
        <w:rPr>
          <w:rFonts w:ascii="Times New Roman" w:hAnsi="Times New Roman" w:cs="Times New Roman"/>
          <w:sz w:val="28"/>
          <w:szCs w:val="28"/>
        </w:rPr>
        <w:t>устройства, в том числе концепция проекта и перечень (в том числе</w:t>
      </w:r>
      <w:r w:rsidRPr="00F921D2">
        <w:t xml:space="preserve"> </w:t>
      </w:r>
      <w:r w:rsidRPr="00F921D2">
        <w:rPr>
          <w:rFonts w:ascii="Times New Roman" w:hAnsi="Times New Roman" w:cs="Times New Roman"/>
          <w:sz w:val="28"/>
          <w:szCs w:val="28"/>
        </w:rPr>
        <w:t>визуализ</w:t>
      </w:r>
      <w:r w:rsidRPr="00F921D2">
        <w:rPr>
          <w:rFonts w:ascii="Times New Roman" w:hAnsi="Times New Roman" w:cs="Times New Roman"/>
          <w:sz w:val="28"/>
          <w:szCs w:val="28"/>
        </w:rPr>
        <w:t>и</w:t>
      </w:r>
      <w:r w:rsidRPr="00F921D2">
        <w:rPr>
          <w:rFonts w:ascii="Times New Roman" w:hAnsi="Times New Roman" w:cs="Times New Roman"/>
          <w:sz w:val="28"/>
          <w:szCs w:val="28"/>
        </w:rPr>
        <w:t>рованный) элементов благоустройства, предполагаемых к размещению на соо</w:t>
      </w:r>
      <w:r w:rsidRPr="00F921D2">
        <w:rPr>
          <w:rFonts w:ascii="Times New Roman" w:hAnsi="Times New Roman" w:cs="Times New Roman"/>
          <w:sz w:val="28"/>
          <w:szCs w:val="28"/>
        </w:rPr>
        <w:t>т</w:t>
      </w:r>
      <w:r w:rsidRPr="00F921D2">
        <w:rPr>
          <w:rFonts w:ascii="Times New Roman" w:hAnsi="Times New Roman" w:cs="Times New Roman"/>
          <w:sz w:val="28"/>
          <w:szCs w:val="28"/>
        </w:rPr>
        <w:t>ветствующей территории. Содержание дизайн-проекта зависит от вида и сост</w:t>
      </w:r>
      <w:r w:rsidRPr="00F921D2">
        <w:rPr>
          <w:rFonts w:ascii="Times New Roman" w:hAnsi="Times New Roman" w:cs="Times New Roman"/>
          <w:sz w:val="28"/>
          <w:szCs w:val="28"/>
        </w:rPr>
        <w:t>а</w:t>
      </w:r>
      <w:r w:rsidRPr="00F921D2">
        <w:rPr>
          <w:rFonts w:ascii="Times New Roman" w:hAnsi="Times New Roman" w:cs="Times New Roman"/>
          <w:sz w:val="28"/>
          <w:szCs w:val="28"/>
        </w:rPr>
        <w:t>ва планируемых работ. Дизайн-проект может быть подготовлен в виде проек</w:t>
      </w:r>
      <w:r w:rsidRPr="00F921D2">
        <w:rPr>
          <w:rFonts w:ascii="Times New Roman" w:hAnsi="Times New Roman" w:cs="Times New Roman"/>
          <w:sz w:val="28"/>
          <w:szCs w:val="28"/>
        </w:rPr>
        <w:t>т</w:t>
      </w:r>
      <w:r w:rsidRPr="00F921D2">
        <w:rPr>
          <w:rFonts w:ascii="Times New Roman" w:hAnsi="Times New Roman" w:cs="Times New Roman"/>
          <w:sz w:val="28"/>
          <w:szCs w:val="28"/>
        </w:rPr>
        <w:t>но-сметной документации или в упрощенном виде – изображение дворовой территории или территории общего пользования на топографической съемке в масштабе с отображением текстового и визуального описания проекта благоу</w:t>
      </w:r>
      <w:r w:rsidRPr="00F921D2">
        <w:rPr>
          <w:rFonts w:ascii="Times New Roman" w:hAnsi="Times New Roman" w:cs="Times New Roman"/>
          <w:sz w:val="28"/>
          <w:szCs w:val="28"/>
        </w:rPr>
        <w:t>с</w:t>
      </w:r>
      <w:r w:rsidRPr="00F921D2">
        <w:rPr>
          <w:rFonts w:ascii="Times New Roman" w:hAnsi="Times New Roman" w:cs="Times New Roman"/>
          <w:sz w:val="28"/>
          <w:szCs w:val="28"/>
        </w:rPr>
        <w:t>тройства и технического оснащения площадок, исходя из минимального и д</w:t>
      </w:r>
      <w:r w:rsidRPr="00F921D2">
        <w:rPr>
          <w:rFonts w:ascii="Times New Roman" w:hAnsi="Times New Roman" w:cs="Times New Roman"/>
          <w:sz w:val="28"/>
          <w:szCs w:val="28"/>
        </w:rPr>
        <w:t>о</w:t>
      </w:r>
      <w:r w:rsidRPr="00F921D2">
        <w:rPr>
          <w:rFonts w:ascii="Times New Roman" w:hAnsi="Times New Roman" w:cs="Times New Roman"/>
          <w:sz w:val="28"/>
          <w:szCs w:val="28"/>
        </w:rPr>
        <w:t>полнительного перечней работ, с описанием работ и мероприятий, предлага</w:t>
      </w:r>
      <w:r w:rsidRPr="00F921D2">
        <w:rPr>
          <w:rFonts w:ascii="Times New Roman" w:hAnsi="Times New Roman" w:cs="Times New Roman"/>
          <w:sz w:val="28"/>
          <w:szCs w:val="28"/>
        </w:rPr>
        <w:t>е</w:t>
      </w:r>
      <w:r w:rsidRPr="00F921D2">
        <w:rPr>
          <w:rFonts w:ascii="Times New Roman" w:hAnsi="Times New Roman" w:cs="Times New Roman"/>
          <w:sz w:val="28"/>
          <w:szCs w:val="28"/>
        </w:rPr>
        <w:t>мых к выполнению, со сметным расчетом стоимости работ, исходя из едини</w:t>
      </w:r>
      <w:r w:rsidRPr="00F921D2">
        <w:rPr>
          <w:rFonts w:ascii="Times New Roman" w:hAnsi="Times New Roman" w:cs="Times New Roman"/>
          <w:sz w:val="28"/>
          <w:szCs w:val="28"/>
        </w:rPr>
        <w:t>ч</w:t>
      </w:r>
      <w:r w:rsidRPr="00F921D2">
        <w:rPr>
          <w:rFonts w:ascii="Times New Roman" w:hAnsi="Times New Roman" w:cs="Times New Roman"/>
          <w:sz w:val="28"/>
          <w:szCs w:val="28"/>
        </w:rPr>
        <w:t xml:space="preserve">ных расценок.  </w:t>
      </w:r>
    </w:p>
    <w:p w:rsidR="00C1691C" w:rsidRDefault="00C1691C" w:rsidP="00F921D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F921D2">
        <w:rPr>
          <w:rFonts w:ascii="Times New Roman" w:hAnsi="Times New Roman" w:cs="Times New Roman"/>
          <w:sz w:val="28"/>
          <w:szCs w:val="28"/>
        </w:rPr>
        <w:t>Разработка дизайн-проекта осуществляется с учетом нормативов градостро</w:t>
      </w:r>
      <w:r w:rsidRPr="00F921D2">
        <w:rPr>
          <w:rFonts w:ascii="Times New Roman" w:hAnsi="Times New Roman" w:cs="Times New Roman"/>
          <w:sz w:val="28"/>
          <w:szCs w:val="28"/>
        </w:rPr>
        <w:t>и</w:t>
      </w:r>
      <w:r w:rsidRPr="00F921D2">
        <w:rPr>
          <w:rFonts w:ascii="Times New Roman" w:hAnsi="Times New Roman" w:cs="Times New Roman"/>
          <w:sz w:val="28"/>
          <w:szCs w:val="28"/>
        </w:rPr>
        <w:t>тельного проектирования.</w:t>
      </w:r>
    </w:p>
    <w:p w:rsidR="00C1691C" w:rsidRDefault="00C1691C" w:rsidP="00F921D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921D2">
        <w:rPr>
          <w:rFonts w:ascii="Times New Roman" w:hAnsi="Times New Roman" w:cs="Times New Roman"/>
          <w:sz w:val="28"/>
          <w:szCs w:val="28"/>
        </w:rPr>
        <w:t>. Разработка дизайн - проекта включает следующие стадии:</w:t>
      </w:r>
    </w:p>
    <w:p w:rsidR="00C1691C" w:rsidRDefault="00C1691C" w:rsidP="00F921D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F921D2">
        <w:rPr>
          <w:rFonts w:ascii="Times New Roman" w:hAnsi="Times New Roman" w:cs="Times New Roman"/>
          <w:sz w:val="28"/>
          <w:szCs w:val="28"/>
        </w:rPr>
        <w:t>осмотр дворовой территории или территории общего пользования, предл</w:t>
      </w:r>
      <w:r w:rsidRPr="00F921D2">
        <w:rPr>
          <w:rFonts w:ascii="Times New Roman" w:hAnsi="Times New Roman" w:cs="Times New Roman"/>
          <w:sz w:val="28"/>
          <w:szCs w:val="28"/>
        </w:rPr>
        <w:t>а</w:t>
      </w:r>
      <w:r w:rsidRPr="00F921D2">
        <w:rPr>
          <w:rFonts w:ascii="Times New Roman" w:hAnsi="Times New Roman" w:cs="Times New Roman"/>
          <w:sz w:val="28"/>
          <w:szCs w:val="28"/>
        </w:rPr>
        <w:t>гаемой к благоустройству, совместно с представителем заинтересованных лиц;</w:t>
      </w:r>
    </w:p>
    <w:p w:rsidR="00C1691C" w:rsidRDefault="00C1691C" w:rsidP="00F921D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F921D2">
        <w:rPr>
          <w:rFonts w:ascii="Times New Roman" w:hAnsi="Times New Roman" w:cs="Times New Roman"/>
          <w:sz w:val="28"/>
          <w:szCs w:val="28"/>
        </w:rPr>
        <w:t>разработка дизайн - проекта;</w:t>
      </w:r>
    </w:p>
    <w:p w:rsidR="00C1691C" w:rsidRDefault="00C1691C" w:rsidP="00F921D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Pr="00F921D2">
        <w:rPr>
          <w:rFonts w:ascii="Times New Roman" w:hAnsi="Times New Roman" w:cs="Times New Roman"/>
          <w:sz w:val="28"/>
          <w:szCs w:val="28"/>
        </w:rPr>
        <w:t>согласование дизайн-проекта с представителем заинтересованных</w:t>
      </w:r>
      <w:r>
        <w:rPr>
          <w:rFonts w:ascii="Times New Roman" w:hAnsi="Times New Roman" w:cs="Times New Roman"/>
          <w:sz w:val="28"/>
          <w:szCs w:val="28"/>
        </w:rPr>
        <w:t xml:space="preserve"> лиц;</w:t>
      </w:r>
    </w:p>
    <w:p w:rsidR="00C1691C" w:rsidRDefault="00C1691C" w:rsidP="00F921D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Pr="00885192">
        <w:rPr>
          <w:rFonts w:ascii="Times New Roman" w:hAnsi="Times New Roman" w:cs="Times New Roman"/>
          <w:sz w:val="28"/>
          <w:szCs w:val="28"/>
        </w:rPr>
        <w:t>утверждение дизайн-проекта общественной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комиссией;</w:t>
      </w:r>
    </w:p>
    <w:p w:rsidR="00C1691C" w:rsidRDefault="00C1691C" w:rsidP="00F921D2">
      <w:pPr>
        <w:pStyle w:val="ConsNormal"/>
        <w:widowControl/>
        <w:ind w:left="720"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88519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885192">
        <w:rPr>
          <w:rFonts w:ascii="Times New Roman" w:hAnsi="Times New Roman" w:cs="Times New Roman"/>
          <w:sz w:val="28"/>
          <w:szCs w:val="28"/>
        </w:rPr>
        <w:t>Представитель заинтересованных лиц обязан рассмотреть представленный д</w:t>
      </w:r>
      <w:r w:rsidRPr="00885192">
        <w:rPr>
          <w:rFonts w:ascii="Times New Roman" w:hAnsi="Times New Roman" w:cs="Times New Roman"/>
          <w:sz w:val="28"/>
          <w:szCs w:val="28"/>
        </w:rPr>
        <w:t>и</w:t>
      </w:r>
      <w:r w:rsidRPr="00885192">
        <w:rPr>
          <w:rFonts w:ascii="Times New Roman" w:hAnsi="Times New Roman" w:cs="Times New Roman"/>
          <w:sz w:val="28"/>
          <w:szCs w:val="28"/>
        </w:rPr>
        <w:t>зайн-проект в срок, не превышающий двух календарных дней с момента его получения, и представить в Администрацию согласованный дизайн-проект или мотивированные замечания. В случае не урегулирования замечаний, Админ</w:t>
      </w:r>
      <w:r w:rsidRPr="00885192">
        <w:rPr>
          <w:rFonts w:ascii="Times New Roman" w:hAnsi="Times New Roman" w:cs="Times New Roman"/>
          <w:sz w:val="28"/>
          <w:szCs w:val="28"/>
        </w:rPr>
        <w:t>и</w:t>
      </w:r>
      <w:r w:rsidRPr="00885192">
        <w:rPr>
          <w:rFonts w:ascii="Times New Roman" w:hAnsi="Times New Roman" w:cs="Times New Roman"/>
          <w:sz w:val="28"/>
          <w:szCs w:val="28"/>
        </w:rPr>
        <w:t>страция передает 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85192">
        <w:rPr>
          <w:rFonts w:ascii="Times New Roman" w:hAnsi="Times New Roman" w:cs="Times New Roman"/>
          <w:sz w:val="28"/>
          <w:szCs w:val="28"/>
        </w:rPr>
        <w:t>проект с замечаниями представителя заинтересова</w:t>
      </w:r>
      <w:r w:rsidRPr="00885192">
        <w:rPr>
          <w:rFonts w:ascii="Times New Roman" w:hAnsi="Times New Roman" w:cs="Times New Roman"/>
          <w:sz w:val="28"/>
          <w:szCs w:val="28"/>
        </w:rPr>
        <w:t>н</w:t>
      </w:r>
      <w:r w:rsidRPr="00885192">
        <w:rPr>
          <w:rFonts w:ascii="Times New Roman" w:hAnsi="Times New Roman" w:cs="Times New Roman"/>
          <w:sz w:val="28"/>
          <w:szCs w:val="28"/>
        </w:rPr>
        <w:t>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C1691C" w:rsidRDefault="00C1691C" w:rsidP="0088519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885192">
        <w:rPr>
          <w:rFonts w:ascii="Times New Roman" w:hAnsi="Times New Roman" w:cs="Times New Roman"/>
          <w:sz w:val="28"/>
          <w:szCs w:val="28"/>
        </w:rPr>
        <w:t>Дизайн - проект утверждается общественной муниципальной комиссией, реш</w:t>
      </w:r>
      <w:r w:rsidRPr="00885192">
        <w:rPr>
          <w:rFonts w:ascii="Times New Roman" w:hAnsi="Times New Roman" w:cs="Times New Roman"/>
          <w:sz w:val="28"/>
          <w:szCs w:val="28"/>
        </w:rPr>
        <w:t>е</w:t>
      </w:r>
      <w:r w:rsidRPr="00885192">
        <w:rPr>
          <w:rFonts w:ascii="Times New Roman" w:hAnsi="Times New Roman" w:cs="Times New Roman"/>
          <w:sz w:val="28"/>
          <w:szCs w:val="28"/>
        </w:rPr>
        <w:t>ние об утверждении оформляется в виде протокола заседания комиссии.</w:t>
      </w:r>
    </w:p>
    <w:p w:rsidR="00C1691C" w:rsidRDefault="00C1691C" w:rsidP="00885192">
      <w:pPr>
        <w:pStyle w:val="ConsNormal"/>
        <w:widowControl/>
        <w:numPr>
          <w:ilvl w:val="0"/>
          <w:numId w:val="25"/>
        </w:numPr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885192">
        <w:rPr>
          <w:rFonts w:ascii="Times New Roman" w:hAnsi="Times New Roman" w:cs="Times New Roman"/>
          <w:sz w:val="28"/>
          <w:szCs w:val="28"/>
        </w:rPr>
        <w:t>Мероприятия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EA2B78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 w:rsidRPr="00F56832">
        <w:rPr>
          <w:rFonts w:ascii="Times New Roman" w:hAnsi="Times New Roman" w:cs="Times New Roman"/>
          <w:sz w:val="28"/>
          <w:szCs w:val="28"/>
          <w:u w:val="single"/>
        </w:rPr>
        <w:t>общественной территории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4D39FC">
        <w:rPr>
          <w:rFonts w:ascii="Times New Roman" w:hAnsi="Times New Roman" w:cs="Times New Roman"/>
          <w:sz w:val="28"/>
          <w:szCs w:val="28"/>
          <w:u w:val="single"/>
        </w:rPr>
        <w:t>2017  год</w:t>
      </w:r>
      <w:r w:rsidRPr="00FA148E">
        <w:rPr>
          <w:rFonts w:ascii="Times New Roman" w:hAnsi="Times New Roman" w:cs="Times New Roman"/>
          <w:sz w:val="28"/>
          <w:szCs w:val="28"/>
        </w:rPr>
        <w:t>_______________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1. Общие сведения о территории благоустройства</w:t>
      </w: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6272"/>
        <w:gridCol w:w="3474"/>
      </w:tblGrid>
      <w:tr w:rsidR="00C1691C" w:rsidRPr="00FA03DA" w:rsidTr="002D75CF">
        <w:trPr>
          <w:trHeight w:val="717"/>
        </w:trPr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Вид территории* 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территории 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 Лунача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ского,41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(территории)*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56:20:0000000:2511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расположенные в пределах территории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Садово-парковый ансамбль «Аллея славы», сооружения коммунального хозяйства 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допровод, канализация)  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7155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Оценка уровня благоустроенности территории (благоус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роенная/ не благоустроенная) **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благоустроенная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населения, имеющего удобный пешеходный доступ к основным площадкам территории, чел.***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</w:tbl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* - парк, сквер, центральная улица, площадь, набережная и т.д. 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**- благоустроенной считается территория, обеспеченная твердым покрытием, п</w:t>
      </w:r>
      <w:r w:rsidRPr="00FA148E">
        <w:rPr>
          <w:rFonts w:ascii="Times New Roman" w:hAnsi="Times New Roman" w:cs="Times New Roman"/>
          <w:sz w:val="28"/>
          <w:szCs w:val="28"/>
        </w:rPr>
        <w:t>о</w:t>
      </w:r>
      <w:r w:rsidRPr="00FA148E">
        <w:rPr>
          <w:rFonts w:ascii="Times New Roman" w:hAnsi="Times New Roman" w:cs="Times New Roman"/>
          <w:sz w:val="28"/>
          <w:szCs w:val="28"/>
        </w:rPr>
        <w:t xml:space="preserve">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FA148E">
        <w:rPr>
          <w:rFonts w:ascii="Times New Roman" w:hAnsi="Times New Roman" w:cs="Times New Roman"/>
          <w:sz w:val="28"/>
          <w:szCs w:val="28"/>
        </w:rPr>
        <w:t>возрасто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A148E">
        <w:rPr>
          <w:rFonts w:ascii="Times New Roman" w:hAnsi="Times New Roman" w:cs="Times New Roman"/>
          <w:sz w:val="28"/>
          <w:szCs w:val="28"/>
        </w:rPr>
        <w:t xml:space="preserve"> и набором необходимой мебели, озеленением, оборудованными </w:t>
      </w:r>
      <w:r>
        <w:rPr>
          <w:rFonts w:ascii="Times New Roman" w:hAnsi="Times New Roman" w:cs="Times New Roman"/>
          <w:sz w:val="28"/>
          <w:szCs w:val="28"/>
        </w:rPr>
        <w:t>местами</w:t>
      </w:r>
      <w:r w:rsidRPr="00FA148E">
        <w:rPr>
          <w:rFonts w:ascii="Times New Roman" w:hAnsi="Times New Roman" w:cs="Times New Roman"/>
          <w:sz w:val="28"/>
          <w:szCs w:val="28"/>
        </w:rPr>
        <w:t xml:space="preserve"> для сбора отходов.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</w:t>
      </w:r>
      <w:r>
        <w:rPr>
          <w:rFonts w:ascii="Times New Roman" w:hAnsi="Times New Roman" w:cs="Times New Roman"/>
          <w:sz w:val="28"/>
          <w:szCs w:val="28"/>
        </w:rPr>
        <w:t>ечение не более чем пяти минут.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2. Характеристика благоустройства </w:t>
      </w: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4961"/>
        <w:gridCol w:w="1276"/>
        <w:gridCol w:w="1985"/>
        <w:gridCol w:w="1487"/>
      </w:tblGrid>
      <w:tr w:rsidR="00C1691C" w:rsidRPr="00FA03DA" w:rsidTr="002D75CF">
        <w:trPr>
          <w:trHeight w:val="726"/>
        </w:trPr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 пеш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ходных дорожек, тротуаров 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территории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площадок (детских, спортивных, для отдыха и т.д.):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площадь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оборудованной контейнерной пл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щадки (выделенная)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ников, деревьев, цветочного оформления)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количества малых 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хитектурных форм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Необходимо установить: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 xml:space="preserve">- игровое оборудование 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светильники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скамьи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урны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372"/>
        </w:trPr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достаточность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приспособлений для маломобил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мещения)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парковки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 w:rsidRPr="00F56832">
        <w:rPr>
          <w:rFonts w:ascii="Times New Roman" w:hAnsi="Times New Roman" w:cs="Times New Roman"/>
          <w:sz w:val="28"/>
          <w:szCs w:val="28"/>
          <w:u w:val="single"/>
        </w:rPr>
        <w:t>общественной территории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4D39FC">
        <w:rPr>
          <w:rFonts w:ascii="Times New Roman" w:hAnsi="Times New Roman" w:cs="Times New Roman"/>
          <w:sz w:val="28"/>
          <w:szCs w:val="28"/>
          <w:u w:val="single"/>
        </w:rPr>
        <w:t>2017  год</w:t>
      </w:r>
      <w:r w:rsidRPr="00FA148E">
        <w:rPr>
          <w:rFonts w:ascii="Times New Roman" w:hAnsi="Times New Roman" w:cs="Times New Roman"/>
          <w:sz w:val="28"/>
          <w:szCs w:val="28"/>
        </w:rPr>
        <w:t>_______________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1. Общие сведения о территории благоустройства</w:t>
      </w: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6272"/>
        <w:gridCol w:w="3474"/>
      </w:tblGrid>
      <w:tr w:rsidR="00C1691C" w:rsidRPr="00FA03DA" w:rsidTr="002D75CF">
        <w:trPr>
          <w:trHeight w:val="717"/>
        </w:trPr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Вид территории* 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территории 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Центральная площадь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(территории)*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72D">
              <w:rPr>
                <w:rFonts w:ascii="Times New Roman" w:hAnsi="Times New Roman" w:cs="Times New Roman"/>
                <w:sz w:val="24"/>
                <w:szCs w:val="24"/>
              </w:rPr>
              <w:t>56:20:1201044:79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расположенные в пределах территории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Памятная стелла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6209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Оценка уровня благоустроенности территории (благоус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роенная/ не благоустроенная) **</w:t>
            </w: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благоустроенная</w:t>
            </w:r>
          </w:p>
        </w:tc>
      </w:tr>
      <w:tr w:rsidR="00C1691C" w:rsidRPr="00FA03DA" w:rsidTr="002D75CF">
        <w:tc>
          <w:tcPr>
            <w:tcW w:w="67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27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населения, имеющего удобный пешеходный доступ к основным площадкам территории, чел.***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</w:tbl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* - парк, сквер, центральная улица, площадь, набережная и т.д. 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**- благоустроенной считается территория, обеспеченная твердым покрытием, п</w:t>
      </w:r>
      <w:r w:rsidRPr="00FA148E">
        <w:rPr>
          <w:rFonts w:ascii="Times New Roman" w:hAnsi="Times New Roman" w:cs="Times New Roman"/>
          <w:sz w:val="28"/>
          <w:szCs w:val="28"/>
        </w:rPr>
        <w:t>о</w:t>
      </w:r>
      <w:r w:rsidRPr="00FA148E">
        <w:rPr>
          <w:rFonts w:ascii="Times New Roman" w:hAnsi="Times New Roman" w:cs="Times New Roman"/>
          <w:sz w:val="28"/>
          <w:szCs w:val="28"/>
        </w:rPr>
        <w:t xml:space="preserve">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FA148E">
        <w:rPr>
          <w:rFonts w:ascii="Times New Roman" w:hAnsi="Times New Roman" w:cs="Times New Roman"/>
          <w:sz w:val="28"/>
          <w:szCs w:val="28"/>
        </w:rPr>
        <w:t>возрасто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A148E">
        <w:rPr>
          <w:rFonts w:ascii="Times New Roman" w:hAnsi="Times New Roman" w:cs="Times New Roman"/>
          <w:sz w:val="28"/>
          <w:szCs w:val="28"/>
        </w:rPr>
        <w:t xml:space="preserve"> и набором необходимой мебели, озеленением, оборудованными </w:t>
      </w:r>
      <w:r>
        <w:rPr>
          <w:rFonts w:ascii="Times New Roman" w:hAnsi="Times New Roman" w:cs="Times New Roman"/>
          <w:sz w:val="28"/>
          <w:szCs w:val="28"/>
        </w:rPr>
        <w:t>местами</w:t>
      </w:r>
      <w:r w:rsidRPr="00FA148E">
        <w:rPr>
          <w:rFonts w:ascii="Times New Roman" w:hAnsi="Times New Roman" w:cs="Times New Roman"/>
          <w:sz w:val="28"/>
          <w:szCs w:val="28"/>
        </w:rPr>
        <w:t xml:space="preserve"> для сбора отходов.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</w:t>
      </w:r>
      <w:r>
        <w:rPr>
          <w:rFonts w:ascii="Times New Roman" w:hAnsi="Times New Roman" w:cs="Times New Roman"/>
          <w:sz w:val="28"/>
          <w:szCs w:val="28"/>
        </w:rPr>
        <w:t>ечение не более чем пяти минут.</w:t>
      </w: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2. Характеристика благоустройства </w:t>
      </w: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4961"/>
        <w:gridCol w:w="1276"/>
        <w:gridCol w:w="1985"/>
        <w:gridCol w:w="1487"/>
      </w:tblGrid>
      <w:tr w:rsidR="00C1691C" w:rsidRPr="00FA03DA" w:rsidTr="002D75CF">
        <w:trPr>
          <w:trHeight w:val="726"/>
        </w:trPr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 пеш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ходных дорожек, тротуаров 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территории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площадок (детских, спортивных, для отдыха и т.д.):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площадь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оборудованной контейнерной пл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щадки (выделенная)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ников, деревьев, цветочного оформления)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количества малых 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хитектурных форм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Необходимо установить: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 xml:space="preserve">- игровое оборудование 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светильники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скамьи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- урны</w:t>
            </w:r>
          </w:p>
        </w:tc>
        <w:tc>
          <w:tcPr>
            <w:tcW w:w="1276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31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C1691C" w:rsidRPr="00F4431C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372"/>
        </w:trPr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достаточность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приспособлений для маломобил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мещения)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817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4961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парковки</w:t>
            </w:r>
          </w:p>
        </w:tc>
        <w:tc>
          <w:tcPr>
            <w:tcW w:w="12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5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746">
        <w:rPr>
          <w:rFonts w:ascii="Times New Roman" w:hAnsi="Times New Roman" w:cs="Times New Roman"/>
          <w:sz w:val="28"/>
          <w:szCs w:val="28"/>
          <w:u w:val="single"/>
        </w:rPr>
        <w:t>благоустройства населенного пункта с. Октябрьское</w:t>
      </w:r>
    </w:p>
    <w:p w:rsidR="00C1691C" w:rsidRPr="001A339F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</w:rPr>
      </w:pPr>
      <w:r w:rsidRPr="001A339F">
        <w:rPr>
          <w:rFonts w:ascii="Times New Roman" w:hAnsi="Times New Roman" w:cs="Times New Roman"/>
        </w:rPr>
        <w:t xml:space="preserve">(наименование населенного пункта) </w:t>
      </w:r>
    </w:p>
    <w:p w:rsidR="00C1691C" w:rsidRPr="009A1746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A1746">
        <w:rPr>
          <w:rFonts w:ascii="Times New Roman" w:hAnsi="Times New Roman" w:cs="Times New Roman"/>
          <w:sz w:val="28"/>
          <w:szCs w:val="28"/>
          <w:u w:val="single"/>
        </w:rPr>
        <w:t xml:space="preserve">по состоянию на _2017 год </w:t>
      </w: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1. Дворовые территории</w:t>
      </w:r>
    </w:p>
    <w:p w:rsidR="00C1691C" w:rsidRDefault="00C1691C" w:rsidP="009A174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9"/>
        <w:gridCol w:w="5800"/>
        <w:gridCol w:w="2086"/>
        <w:gridCol w:w="1876"/>
      </w:tblGrid>
      <w:tr w:rsidR="00C1691C" w:rsidRPr="00FA03DA" w:rsidTr="002D75CF">
        <w:trPr>
          <w:trHeight w:val="717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1691C" w:rsidRPr="00FA03DA" w:rsidTr="002D75CF">
        <w:trPr>
          <w:trHeight w:val="527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Количество территорий: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6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полностью благоустроенных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щего количества дворовых территорий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Количество МКД на территориях: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всего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на благоустроенных территориях.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 муниципального обр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7,707</w:t>
            </w:r>
          </w:p>
        </w:tc>
      </w:tr>
      <w:tr w:rsidR="00C1691C" w:rsidRPr="00FA03DA" w:rsidTr="002D75CF">
        <w:trPr>
          <w:trHeight w:val="559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проживающих в жилом фо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де с благоустроенными дворовыми территориями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0,322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Доля населения благоустроенными дворовыми терр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ториями от общей численности населения в населе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ном пункте 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1691C" w:rsidRPr="00FA03DA" w:rsidTr="002D75CF">
        <w:trPr>
          <w:trHeight w:val="300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территорий: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общая площадь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142000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</w:tr>
      <w:tr w:rsidR="00C1691C" w:rsidRPr="00FA03DA" w:rsidTr="002D75CF">
        <w:trPr>
          <w:trHeight w:val="585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площадок на дворовых терр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ториях: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313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- детская площадка ед. /кв. м 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/кв. м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7/1750</w:t>
            </w:r>
          </w:p>
        </w:tc>
      </w:tr>
      <w:tr w:rsidR="00C1691C" w:rsidRPr="00FA03DA" w:rsidTr="002D75CF">
        <w:trPr>
          <w:trHeight w:val="463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контейнерная площадка (выделенная)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/кв. м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/кв. м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661E05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C1691C" w:rsidRPr="005D1556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5D1556">
        <w:rPr>
          <w:rFonts w:ascii="Times New Roman" w:hAnsi="Times New Roman" w:cs="Times New Roman"/>
          <w:sz w:val="28"/>
          <w:szCs w:val="28"/>
        </w:rPr>
        <w:t>2. Общественные территории</w:t>
      </w: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9"/>
        <w:gridCol w:w="5800"/>
        <w:gridCol w:w="2086"/>
        <w:gridCol w:w="1876"/>
      </w:tblGrid>
      <w:tr w:rsidR="00C1691C" w:rsidRPr="00FA03DA" w:rsidTr="002D75CF">
        <w:trPr>
          <w:trHeight w:val="717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1691C" w:rsidRPr="00FA03DA" w:rsidTr="002D75CF">
        <w:trPr>
          <w:trHeight w:val="527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территорий всего,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91C" w:rsidRPr="00FA03DA" w:rsidTr="002D75CF">
        <w:trPr>
          <w:trHeight w:val="406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торий всего, из них: ед.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- наиболее посещаемые муниципальные территории общего пользования (центральные улицы, аллеи, площади и другие)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территорий от общего колич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ства общественных территорий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 муниципального обр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7707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имеющего удобный пеш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ходный доступ к основным площадкам обществе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ных территорий, чел. 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Доля населения, имеющего удобный пешеходный доступ к основным площадкам общественных терр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торий** 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Площадь территорий всего,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23364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- территории массового отдыха населения (парки, скверы и т.п.)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13364</w:t>
            </w:r>
          </w:p>
        </w:tc>
      </w:tr>
      <w:tr w:rsidR="00C1691C" w:rsidRPr="00FA03DA" w:rsidTr="002D75CF">
        <w:trPr>
          <w:trHeight w:val="1210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- наиболее посещаемые муниципальные территории общего пользования (центральные улицы, аллеи, площади и другие)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C1691C" w:rsidRPr="00FA03DA" w:rsidTr="002D75CF">
        <w:trPr>
          <w:trHeight w:val="562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благоустроенных территорий всего,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17155</w:t>
            </w:r>
          </w:p>
        </w:tc>
      </w:tr>
      <w:tr w:rsidR="00C1691C" w:rsidRPr="00FA03DA" w:rsidTr="002D75CF">
        <w:trPr>
          <w:trHeight w:val="559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13364</w:t>
            </w:r>
          </w:p>
        </w:tc>
      </w:tr>
      <w:tr w:rsidR="00C1691C" w:rsidRPr="00FA03DA" w:rsidTr="002D75CF">
        <w:trPr>
          <w:trHeight w:val="559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 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691C" w:rsidRPr="00FA03DA" w:rsidTr="002D75CF">
        <w:trPr>
          <w:trHeight w:val="300"/>
        </w:trPr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C1691C" w:rsidRPr="00FA03DA" w:rsidTr="002D75CF">
        <w:tc>
          <w:tcPr>
            <w:tcW w:w="659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80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рий, приходящихся на 1 жителя 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 на 1 жителя</w:t>
            </w:r>
          </w:p>
        </w:tc>
        <w:tc>
          <w:tcPr>
            <w:tcW w:w="1876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</w:tbl>
    <w:p w:rsidR="00C1691C" w:rsidRDefault="00C1691C" w:rsidP="009A1746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9A1746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</w:p>
    <w:p w:rsidR="00C1691C" w:rsidRPr="004061A5" w:rsidRDefault="00C1691C" w:rsidP="009A1746">
      <w:pPr>
        <w:jc w:val="both"/>
        <w:rPr>
          <w:sz w:val="16"/>
          <w:szCs w:val="16"/>
        </w:rPr>
      </w:pPr>
    </w:p>
    <w:p w:rsidR="00C1691C" w:rsidRDefault="00C1691C"/>
    <w:p w:rsidR="00C1691C" w:rsidRPr="005126DF" w:rsidRDefault="00C1691C" w:rsidP="00465664">
      <w:pPr>
        <w:overflowPunct w:val="0"/>
        <w:autoSpaceDE w:val="0"/>
        <w:autoSpaceDN w:val="0"/>
        <w:adjustRightInd w:val="0"/>
        <w:spacing w:after="0" w:line="240" w:lineRule="auto"/>
        <w:ind w:left="1495"/>
        <w:jc w:val="both"/>
        <w:textAlignment w:val="baseline"/>
      </w:pPr>
    </w:p>
    <w:p w:rsidR="00C1691C" w:rsidRDefault="00C1691C" w:rsidP="00A10CEC">
      <w:pPr>
        <w:jc w:val="both"/>
        <w:rPr>
          <w:sz w:val="28"/>
          <w:szCs w:val="28"/>
        </w:rPr>
      </w:pPr>
    </w:p>
    <w:p w:rsidR="00C1691C" w:rsidRDefault="00C1691C">
      <w:pPr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пер.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тябрьский, д. № 23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Октябрьский, д. № 25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Заводская, д. № 12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Трансформаторная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станция, опора ж/б – 13 шт, опора деревянные – 4 шт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1/400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244">
              <w:rPr>
                <w:rFonts w:ascii="Times New Roman" w:hAnsi="Times New Roman" w:cs="Times New Roman"/>
                <w:sz w:val="24"/>
                <w:szCs w:val="24"/>
              </w:rPr>
              <w:t>3/300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1/4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 xml:space="preserve"> Не 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>
      <w:pPr>
        <w:rPr>
          <w:rFonts w:ascii="Times New Roman" w:hAnsi="Times New Roman"/>
        </w:rPr>
      </w:pPr>
    </w:p>
    <w:p w:rsidR="00C1691C" w:rsidRDefault="00C1691C">
      <w:pPr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Октябрьское, ул. 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лет Октября, д. № 18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ж/б- 1 шт.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343">
              <w:rPr>
                <w:rFonts w:ascii="Times New Roman" w:hAnsi="Times New Roman" w:cs="Times New Roman"/>
                <w:sz w:val="24"/>
                <w:szCs w:val="24"/>
              </w:rPr>
              <w:t>1/100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1/3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Октябрьское, ул. 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лет Октября, д. № 20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ж/б – 2 шт.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1/250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3B1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1/5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2D75CF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лезнодорожная, д. № 1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2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3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4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5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6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7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8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Железнодорожная, д. № 9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2/600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20B">
              <w:rPr>
                <w:rFonts w:ascii="Times New Roman" w:hAnsi="Times New Roman" w:cs="Times New Roman"/>
                <w:sz w:val="24"/>
                <w:szCs w:val="24"/>
              </w:rPr>
              <w:t>1/500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1/5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 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2D75CF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лезнодорожная, д. № 44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ж/б – 5 шт.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1/3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 xml:space="preserve"> 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Лун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чарского, д. № 42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44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46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Несмеянова, д. № 1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Несмеянова, д. № 2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Несмеянова, д. № 4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Первомайская, д. № 1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3DD">
              <w:rPr>
                <w:rFonts w:ascii="Times New Roman" w:hAnsi="Times New Roman" w:cs="Times New Roman"/>
                <w:sz w:val="24"/>
                <w:szCs w:val="24"/>
              </w:rPr>
              <w:t>6/500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1/5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Лун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чарского, д. № 26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30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ж/б -3 шт.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045">
              <w:rPr>
                <w:rFonts w:ascii="Times New Roman" w:hAnsi="Times New Roman" w:cs="Times New Roman"/>
                <w:sz w:val="24"/>
                <w:szCs w:val="24"/>
              </w:rPr>
              <w:t>1/100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1/3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Лун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чарского, д. № 53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55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ж/б -5 шт.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FFB">
              <w:rPr>
                <w:rFonts w:ascii="Times New Roman" w:hAnsi="Times New Roman" w:cs="Times New Roman"/>
                <w:sz w:val="24"/>
                <w:szCs w:val="24"/>
              </w:rPr>
              <w:t>4/200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1/3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 xml:space="preserve"> Не 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Октябрьское, ул. 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Заводская, д. № 16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Заводская, д. № 18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63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65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102">
              <w:rPr>
                <w:rFonts w:ascii="Times New Roman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1/5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2D75C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2D75CF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2D75CF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2922"/>
        <w:gridCol w:w="1842"/>
      </w:tblGrid>
      <w:tr w:rsidR="00C1691C" w:rsidRPr="00FA03DA" w:rsidTr="002D75CF">
        <w:trPr>
          <w:trHeight w:val="717"/>
        </w:trPr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2922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Октябрьское, ул. Лун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чарского, д. № 82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84</w:t>
            </w:r>
          </w:p>
          <w:p w:rsidR="00C1691C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88</w:t>
            </w:r>
          </w:p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ж/б -5 шт.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292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35000 кв.м.</w:t>
            </w:r>
          </w:p>
        </w:tc>
        <w:tc>
          <w:tcPr>
            <w:tcW w:w="1842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 w:val="restart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07E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292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1691C" w:rsidRPr="00434409" w:rsidRDefault="00C1691C" w:rsidP="002D75CF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2D75CF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1/3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  <w:vMerge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Pr="00274266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 xml:space="preserve"> Не благоустроенна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2D75CF">
        <w:tc>
          <w:tcPr>
            <w:tcW w:w="603" w:type="dxa"/>
          </w:tcPr>
          <w:p w:rsidR="00C1691C" w:rsidRDefault="00C1691C" w:rsidP="002D75C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2D75CF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292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842" w:type="dxa"/>
          </w:tcPr>
          <w:p w:rsidR="00C1691C" w:rsidRPr="00FA03DA" w:rsidRDefault="00C1691C" w:rsidP="002D75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2D75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BF10A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C1691C" w:rsidRDefault="00C1691C" w:rsidP="00BF10A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 w:cs="Times New Roman"/>
          <w:sz w:val="28"/>
          <w:szCs w:val="28"/>
        </w:rPr>
        <w:t>дворовых территорий_</w:t>
      </w:r>
      <w:r w:rsidRPr="00905E0C">
        <w:rPr>
          <w:rFonts w:ascii="Times New Roman" w:hAnsi="Times New Roman" w:cs="Times New Roman"/>
          <w:sz w:val="28"/>
          <w:szCs w:val="28"/>
          <w:u w:val="single"/>
        </w:rPr>
        <w:t xml:space="preserve"> с. Октябрьское</w:t>
      </w:r>
    </w:p>
    <w:p w:rsidR="00C1691C" w:rsidRDefault="00C1691C" w:rsidP="00BF10A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05E0C">
        <w:rPr>
          <w:rFonts w:ascii="Times New Roman" w:hAnsi="Times New Roman" w:cs="Times New Roman"/>
          <w:sz w:val="28"/>
          <w:szCs w:val="28"/>
          <w:u w:val="single"/>
        </w:rPr>
        <w:t>Октябрьского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1691C" w:rsidRDefault="00C1691C" w:rsidP="00BF10A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C1691C" w:rsidRDefault="00C1691C" w:rsidP="00BF10A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по состоянию на __</w:t>
      </w:r>
      <w:r w:rsidRPr="00646069">
        <w:rPr>
          <w:rFonts w:ascii="Times New Roman" w:hAnsi="Times New Roman" w:cs="Times New Roman"/>
          <w:sz w:val="28"/>
          <w:szCs w:val="28"/>
          <w:u w:val="single"/>
        </w:rPr>
        <w:t>01 октября 2017 года</w:t>
      </w:r>
      <w:r w:rsidRPr="00FA148E">
        <w:rPr>
          <w:rFonts w:ascii="Times New Roman" w:hAnsi="Times New Roman" w:cs="Times New Roman"/>
          <w:sz w:val="28"/>
          <w:szCs w:val="28"/>
        </w:rPr>
        <w:t>_________</w:t>
      </w:r>
    </w:p>
    <w:p w:rsidR="00C1691C" w:rsidRDefault="00C1691C" w:rsidP="00BF10A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691C" w:rsidRPr="00706427" w:rsidRDefault="00C1691C" w:rsidP="00BF10AB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Дворовые территории</w:t>
      </w:r>
      <w:r w:rsidRPr="00706427">
        <w:rPr>
          <w:rFonts w:ascii="Times New Roman" w:hAnsi="Times New Roman" w:cs="Times New Roman"/>
          <w:sz w:val="28"/>
          <w:szCs w:val="28"/>
        </w:rPr>
        <w:t xml:space="preserve">, подлежащей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06427">
        <w:rPr>
          <w:rFonts w:ascii="Times New Roman" w:hAnsi="Times New Roman" w:cs="Times New Roman"/>
          <w:sz w:val="28"/>
          <w:szCs w:val="28"/>
        </w:rPr>
        <w:t>лагоустройству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3"/>
        <w:gridCol w:w="4380"/>
        <w:gridCol w:w="3063"/>
        <w:gridCol w:w="1701"/>
      </w:tblGrid>
      <w:tr w:rsidR="00C1691C" w:rsidRPr="00FA03DA" w:rsidTr="00B4191B">
        <w:trPr>
          <w:trHeight w:val="717"/>
        </w:trPr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06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701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1691C" w:rsidRPr="00FA03DA" w:rsidTr="00B4191B"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3063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Октябрьское, ул. </w:t>
            </w:r>
          </w:p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Заводская, д. № 10 «А»</w:t>
            </w:r>
          </w:p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Заводская, д. № 14</w:t>
            </w:r>
          </w:p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96</w:t>
            </w:r>
          </w:p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96 «А» Луначарского, д. № 98</w:t>
            </w:r>
          </w:p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100</w:t>
            </w:r>
          </w:p>
          <w:p w:rsidR="00C1691C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Луначарского, д. № 104</w:t>
            </w:r>
          </w:p>
          <w:p w:rsidR="00C1691C" w:rsidRPr="00274266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C653BD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Кадастровый номер земельного участка (дворовой территории)*</w:t>
            </w:r>
          </w:p>
        </w:tc>
        <w:tc>
          <w:tcPr>
            <w:tcW w:w="306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Здания, строения, сооружения, расп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ложенные в пределах территории</w:t>
            </w:r>
          </w:p>
        </w:tc>
        <w:tc>
          <w:tcPr>
            <w:tcW w:w="306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ров)</w:t>
            </w:r>
          </w:p>
        </w:tc>
        <w:tc>
          <w:tcPr>
            <w:tcW w:w="306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29000 кв.м.</w:t>
            </w:r>
          </w:p>
        </w:tc>
        <w:tc>
          <w:tcPr>
            <w:tcW w:w="1701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C13">
              <w:rPr>
                <w:rFonts w:ascii="Times New Roman" w:hAnsi="Times New Roman" w:cs="Times New Roman"/>
                <w:sz w:val="24"/>
                <w:szCs w:val="28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 w:val="restart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площадок на дворовых территориях: 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0- 7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площадокдля детей от 7 – 15 лет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молодых людей (ед. /м²)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пенсионеров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с детьми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площадокдля взрослых (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/м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парковочных мест (ед. /м²)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3/150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EB25BA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BA">
              <w:rPr>
                <w:rFonts w:ascii="Times New Roman" w:hAnsi="Times New Roman" w:cs="Times New Roman"/>
                <w:sz w:val="24"/>
                <w:szCs w:val="24"/>
              </w:rPr>
              <w:t>площадок для выгула собак (ед. /м²)</w:t>
            </w:r>
          </w:p>
        </w:tc>
        <w:tc>
          <w:tcPr>
            <w:tcW w:w="3063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C1691C" w:rsidRPr="00434409" w:rsidRDefault="00C1691C" w:rsidP="00B4191B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91C" w:rsidRPr="00FA03DA" w:rsidTr="00B4191B">
        <w:trPr>
          <w:trHeight w:val="407"/>
        </w:trPr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ед./кв.м.)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1/5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B4191B">
        <w:tc>
          <w:tcPr>
            <w:tcW w:w="603" w:type="dxa"/>
            <w:vMerge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233F">
              <w:rPr>
                <w:rFonts w:ascii="Times New Roman" w:hAnsi="Times New Roman" w:cs="Times New Roman"/>
                <w:sz w:val="24"/>
                <w:szCs w:val="24"/>
              </w:rPr>
              <w:t>ед./кв.м.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Pr="00274266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0" w:type="dxa"/>
          </w:tcPr>
          <w:p w:rsidR="00C1691C" w:rsidRPr="00C653BD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Оценка уровня благоустроенности те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ритории (благоустроенная/ не благоус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C653BD">
              <w:rPr>
                <w:rFonts w:ascii="Times New Roman" w:hAnsi="Times New Roman" w:cs="Times New Roman"/>
                <w:sz w:val="24"/>
                <w:szCs w:val="28"/>
              </w:rPr>
              <w:t>роенная) **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неблагоустроенна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0" w:type="dxa"/>
          </w:tcPr>
          <w:p w:rsidR="00C1691C" w:rsidRPr="002500AF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0" w:type="dxa"/>
          </w:tcPr>
          <w:p w:rsidR="00C1691C" w:rsidRPr="002500AF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Наличие достаточного освещения те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0" w:type="dxa"/>
          </w:tcPr>
          <w:p w:rsidR="00C1691C" w:rsidRPr="002500AF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0AF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(да/нет)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1691C" w:rsidRPr="00FA03DA" w:rsidTr="00B4191B">
        <w:tc>
          <w:tcPr>
            <w:tcW w:w="603" w:type="dxa"/>
          </w:tcPr>
          <w:p w:rsidR="00C1691C" w:rsidRDefault="00C1691C" w:rsidP="00B4191B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0" w:type="dxa"/>
          </w:tcPr>
          <w:p w:rsidR="00C1691C" w:rsidRPr="00FA03DA" w:rsidRDefault="00C1691C" w:rsidP="00B4191B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3DA">
              <w:rPr>
                <w:rFonts w:ascii="Times New Roman" w:hAnsi="Times New Roman"/>
                <w:sz w:val="24"/>
                <w:szCs w:val="24"/>
              </w:rPr>
              <w:t>Наличие приспособлений для малом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бильных групп населения (опорных п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о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ручней, специального оборудования на детских и спортивных площадках; спусков,пандусов для обеспечения бе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с</w:t>
            </w:r>
            <w:r w:rsidRPr="00FA03DA">
              <w:rPr>
                <w:rFonts w:ascii="Times New Roman" w:hAnsi="Times New Roman"/>
                <w:sz w:val="24"/>
                <w:szCs w:val="24"/>
              </w:rPr>
              <w:t>препятственного перемещения) (да/нет)</w:t>
            </w:r>
          </w:p>
        </w:tc>
        <w:tc>
          <w:tcPr>
            <w:tcW w:w="3063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A03DA"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701" w:type="dxa"/>
          </w:tcPr>
          <w:p w:rsidR="00C1691C" w:rsidRPr="00FA03DA" w:rsidRDefault="00C1691C" w:rsidP="00B419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1691C" w:rsidRPr="00C653BD" w:rsidRDefault="00C1691C" w:rsidP="00BF1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  - при образовании дворовой территории земельными участками нескольких МКД в пун</w:t>
      </w:r>
      <w:r w:rsidRPr="00C653BD">
        <w:rPr>
          <w:rFonts w:ascii="Times New Roman" w:hAnsi="Times New Roman"/>
          <w:sz w:val="24"/>
          <w:szCs w:val="24"/>
        </w:rPr>
        <w:t>к</w:t>
      </w:r>
      <w:r w:rsidRPr="00C653BD">
        <w:rPr>
          <w:rFonts w:ascii="Times New Roman" w:hAnsi="Times New Roman"/>
          <w:sz w:val="24"/>
          <w:szCs w:val="24"/>
        </w:rPr>
        <w:t>тах 1.1. и 1.2. указываются данные для каждого МКД.</w:t>
      </w:r>
    </w:p>
    <w:p w:rsidR="00C1691C" w:rsidRPr="00C653BD" w:rsidRDefault="00C1691C" w:rsidP="00BF1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53BD">
        <w:rPr>
          <w:rFonts w:ascii="Times New Roman" w:hAnsi="Times New Roman"/>
          <w:sz w:val="24"/>
          <w:szCs w:val="24"/>
        </w:rPr>
        <w:t>** - благоустроенной считается территория, обеспеченная твердым покрытием, позволя</w:t>
      </w:r>
      <w:r w:rsidRPr="00C653BD">
        <w:rPr>
          <w:rFonts w:ascii="Times New Roman" w:hAnsi="Times New Roman"/>
          <w:sz w:val="24"/>
          <w:szCs w:val="24"/>
        </w:rPr>
        <w:t>ю</w:t>
      </w:r>
      <w:r w:rsidRPr="00C653BD">
        <w:rPr>
          <w:rFonts w:ascii="Times New Roman" w:hAnsi="Times New Roman"/>
          <w:sz w:val="24"/>
          <w:szCs w:val="24"/>
        </w:rPr>
        <w:t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урн, скамеек, озеленением, оборудованными площадками для сбора твердых коммунальных  отх</w:t>
      </w:r>
      <w:r w:rsidRPr="00C653BD">
        <w:rPr>
          <w:rFonts w:ascii="Times New Roman" w:hAnsi="Times New Roman"/>
          <w:sz w:val="24"/>
          <w:szCs w:val="24"/>
        </w:rPr>
        <w:t>о</w:t>
      </w:r>
      <w:r w:rsidRPr="00C653BD">
        <w:rPr>
          <w:rFonts w:ascii="Times New Roman" w:hAnsi="Times New Roman"/>
          <w:sz w:val="24"/>
          <w:szCs w:val="24"/>
        </w:rPr>
        <w:t>дов.</w:t>
      </w: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p w:rsidR="00C1691C" w:rsidRDefault="00C1691C" w:rsidP="00DA1369">
      <w:pPr>
        <w:shd w:val="clear" w:color="auto" w:fill="FFFFFF"/>
        <w:spacing w:after="0" w:line="270" w:lineRule="atLeast"/>
        <w:ind w:left="5812"/>
        <w:jc w:val="both"/>
        <w:rPr>
          <w:rFonts w:ascii="Times New Roman" w:hAnsi="Times New Roman"/>
        </w:rPr>
      </w:pPr>
    </w:p>
    <w:sectPr w:rsidR="00C1691C" w:rsidSect="00465664">
      <w:footnotePr>
        <w:pos w:val="beneathText"/>
      </w:footnotePr>
      <w:pgSz w:w="11901" w:h="16840"/>
      <w:pgMar w:top="1134" w:right="993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91C" w:rsidRDefault="00C1691C" w:rsidP="00842CC4">
      <w:pPr>
        <w:spacing w:after="0" w:line="240" w:lineRule="auto"/>
      </w:pPr>
      <w:r>
        <w:separator/>
      </w:r>
    </w:p>
  </w:endnote>
  <w:endnote w:type="continuationSeparator" w:id="0">
    <w:p w:rsidR="00C1691C" w:rsidRDefault="00C1691C" w:rsidP="0084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 Chuv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91C" w:rsidRDefault="00C1691C">
    <w:pPr>
      <w:pStyle w:val="Footer"/>
      <w:jc w:val="center"/>
    </w:pPr>
    <w:fldSimple w:instr=" PAGE   \* MERGEFORMAT ">
      <w:r>
        <w:rPr>
          <w:noProof/>
        </w:rPr>
        <w:t>14</w:t>
      </w:r>
    </w:fldSimple>
  </w:p>
  <w:p w:rsidR="00C1691C" w:rsidRDefault="00C169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91C" w:rsidRDefault="00C1691C">
    <w:pPr>
      <w:pStyle w:val="Footer"/>
      <w:jc w:val="center"/>
    </w:pPr>
    <w:fldSimple w:instr=" PAGE   \* MERGEFORMAT ">
      <w:r>
        <w:rPr>
          <w:noProof/>
        </w:rPr>
        <w:t>32</w:t>
      </w:r>
    </w:fldSimple>
  </w:p>
  <w:p w:rsidR="00C1691C" w:rsidRDefault="00C169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91C" w:rsidRDefault="00C1691C" w:rsidP="00842CC4">
      <w:pPr>
        <w:spacing w:after="0" w:line="240" w:lineRule="auto"/>
      </w:pPr>
      <w:r>
        <w:separator/>
      </w:r>
    </w:p>
  </w:footnote>
  <w:footnote w:type="continuationSeparator" w:id="0">
    <w:p w:rsidR="00C1691C" w:rsidRDefault="00C1691C" w:rsidP="00842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91C" w:rsidRDefault="00C1691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91C" w:rsidRDefault="00C1691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185" w:hanging="360"/>
      </w:pPr>
      <w:rPr>
        <w:rFonts w:cs="Times New Roman" w:hint="default"/>
        <w:sz w:val="28"/>
        <w:szCs w:val="28"/>
      </w:rPr>
    </w:lvl>
  </w:abstractNum>
  <w:abstractNum w:abstractNumId="1">
    <w:nsid w:val="07810A38"/>
    <w:multiLevelType w:val="hybridMultilevel"/>
    <w:tmpl w:val="6BF411B0"/>
    <w:lvl w:ilvl="0" w:tplc="0419000F">
      <w:start w:val="1"/>
      <w:numFmt w:val="decimal"/>
      <w:lvlText w:val="%1."/>
      <w:lvlJc w:val="left"/>
      <w:pPr>
        <w:ind w:left="15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2">
    <w:nsid w:val="07F20AF7"/>
    <w:multiLevelType w:val="hybridMultilevel"/>
    <w:tmpl w:val="8D58E34A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C36C7C"/>
    <w:multiLevelType w:val="hybridMultilevel"/>
    <w:tmpl w:val="5240B5B6"/>
    <w:lvl w:ilvl="0" w:tplc="F26A9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E3670"/>
    <w:multiLevelType w:val="multilevel"/>
    <w:tmpl w:val="ECAAF7E0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-112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-76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-76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-40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-40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-4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7" w:hanging="1800"/>
      </w:pPr>
      <w:rPr>
        <w:rFonts w:cs="Times New Roman" w:hint="default"/>
      </w:rPr>
    </w:lvl>
  </w:abstractNum>
  <w:abstractNum w:abstractNumId="5">
    <w:nsid w:val="124E71CE"/>
    <w:multiLevelType w:val="hybridMultilevel"/>
    <w:tmpl w:val="7DB28D4A"/>
    <w:lvl w:ilvl="0" w:tplc="FAD09A38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1D6636"/>
    <w:multiLevelType w:val="multilevel"/>
    <w:tmpl w:val="6418754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174A2B22"/>
    <w:multiLevelType w:val="hybridMultilevel"/>
    <w:tmpl w:val="31563914"/>
    <w:lvl w:ilvl="0" w:tplc="6BFAAFA8">
      <w:start w:val="1"/>
      <w:numFmt w:val="decimal"/>
      <w:lvlText w:val="(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8ED7B93"/>
    <w:multiLevelType w:val="hybridMultilevel"/>
    <w:tmpl w:val="57FCEE4A"/>
    <w:lvl w:ilvl="0" w:tplc="23D646D8">
      <w:start w:val="1"/>
      <w:numFmt w:val="decimal"/>
      <w:lvlText w:val="%1."/>
      <w:lvlJc w:val="left"/>
      <w:pPr>
        <w:ind w:left="69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9">
    <w:nsid w:val="1AE33F28"/>
    <w:multiLevelType w:val="hybridMultilevel"/>
    <w:tmpl w:val="0660CF3E"/>
    <w:lvl w:ilvl="0" w:tplc="22C2D996">
      <w:start w:val="5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10">
    <w:nsid w:val="1D16192C"/>
    <w:multiLevelType w:val="hybridMultilevel"/>
    <w:tmpl w:val="D88AE0C8"/>
    <w:lvl w:ilvl="0" w:tplc="28BC2A12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1EE037F6"/>
    <w:multiLevelType w:val="hybridMultilevel"/>
    <w:tmpl w:val="0D98C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026FD"/>
    <w:multiLevelType w:val="hybridMultilevel"/>
    <w:tmpl w:val="4B2EB2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C36AED"/>
    <w:multiLevelType w:val="multilevel"/>
    <w:tmpl w:val="3A9245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4">
    <w:nsid w:val="258817F0"/>
    <w:multiLevelType w:val="multilevel"/>
    <w:tmpl w:val="AD869C1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5">
    <w:nsid w:val="390708BB"/>
    <w:multiLevelType w:val="hybridMultilevel"/>
    <w:tmpl w:val="55343E60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E14F0"/>
    <w:multiLevelType w:val="hybridMultilevel"/>
    <w:tmpl w:val="0468479E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27B7AD7"/>
    <w:multiLevelType w:val="hybridMultilevel"/>
    <w:tmpl w:val="53043A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502B26"/>
    <w:multiLevelType w:val="hybridMultilevel"/>
    <w:tmpl w:val="4016063E"/>
    <w:lvl w:ilvl="0" w:tplc="301E667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8CB2944"/>
    <w:multiLevelType w:val="hybridMultilevel"/>
    <w:tmpl w:val="83FCF59C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5256CC"/>
    <w:multiLevelType w:val="hybridMultilevel"/>
    <w:tmpl w:val="3BBC20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7B5FBA"/>
    <w:multiLevelType w:val="multilevel"/>
    <w:tmpl w:val="1F1E2CEE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2">
    <w:nsid w:val="5B1B7021"/>
    <w:multiLevelType w:val="hybridMultilevel"/>
    <w:tmpl w:val="F8265E3C"/>
    <w:lvl w:ilvl="0" w:tplc="E1AE82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2D84769"/>
    <w:multiLevelType w:val="hybridMultilevel"/>
    <w:tmpl w:val="2A28B94A"/>
    <w:lvl w:ilvl="0" w:tplc="9014EDB8">
      <w:start w:val="2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3AE5DEE"/>
    <w:multiLevelType w:val="hybridMultilevel"/>
    <w:tmpl w:val="FFDC3978"/>
    <w:lvl w:ilvl="0" w:tplc="29E6A75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4485783"/>
    <w:multiLevelType w:val="hybridMultilevel"/>
    <w:tmpl w:val="9518618E"/>
    <w:lvl w:ilvl="0" w:tplc="116255A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872BFC"/>
    <w:multiLevelType w:val="hybridMultilevel"/>
    <w:tmpl w:val="4016063E"/>
    <w:lvl w:ilvl="0" w:tplc="301E667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A3C507B"/>
    <w:multiLevelType w:val="hybridMultilevel"/>
    <w:tmpl w:val="A384A5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5"/>
  </w:num>
  <w:num w:numId="5">
    <w:abstractNumId w:val="22"/>
  </w:num>
  <w:num w:numId="6">
    <w:abstractNumId w:val="16"/>
  </w:num>
  <w:num w:numId="7">
    <w:abstractNumId w:val="1"/>
  </w:num>
  <w:num w:numId="8">
    <w:abstractNumId w:val="19"/>
  </w:num>
  <w:num w:numId="9">
    <w:abstractNumId w:val="24"/>
  </w:num>
  <w:num w:numId="10">
    <w:abstractNumId w:val="26"/>
  </w:num>
  <w:num w:numId="11">
    <w:abstractNumId w:val="18"/>
  </w:num>
  <w:num w:numId="12">
    <w:abstractNumId w:val="11"/>
  </w:num>
  <w:num w:numId="13">
    <w:abstractNumId w:val="8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4"/>
  </w:num>
  <w:num w:numId="17">
    <w:abstractNumId w:val="3"/>
  </w:num>
  <w:num w:numId="18">
    <w:abstractNumId w:val="10"/>
  </w:num>
  <w:num w:numId="19">
    <w:abstractNumId w:val="12"/>
  </w:num>
  <w:num w:numId="20">
    <w:abstractNumId w:val="25"/>
  </w:num>
  <w:num w:numId="21">
    <w:abstractNumId w:val="5"/>
  </w:num>
  <w:num w:numId="22">
    <w:abstractNumId w:val="7"/>
  </w:num>
  <w:num w:numId="23">
    <w:abstractNumId w:val="17"/>
  </w:num>
  <w:num w:numId="24">
    <w:abstractNumId w:val="2"/>
  </w:num>
  <w:num w:numId="25">
    <w:abstractNumId w:val="13"/>
  </w:num>
  <w:num w:numId="26">
    <w:abstractNumId w:val="23"/>
  </w:num>
  <w:num w:numId="27">
    <w:abstractNumId w:val="2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A35"/>
    <w:rsid w:val="0000507F"/>
    <w:rsid w:val="00005B84"/>
    <w:rsid w:val="000067B3"/>
    <w:rsid w:val="000227A8"/>
    <w:rsid w:val="00031F98"/>
    <w:rsid w:val="000357F7"/>
    <w:rsid w:val="00036EA0"/>
    <w:rsid w:val="000414FD"/>
    <w:rsid w:val="000418A8"/>
    <w:rsid w:val="000419AB"/>
    <w:rsid w:val="00053AC1"/>
    <w:rsid w:val="0005755F"/>
    <w:rsid w:val="00062823"/>
    <w:rsid w:val="000643C7"/>
    <w:rsid w:val="000671C5"/>
    <w:rsid w:val="00067F8D"/>
    <w:rsid w:val="00070E24"/>
    <w:rsid w:val="0007285A"/>
    <w:rsid w:val="000736E1"/>
    <w:rsid w:val="000747A3"/>
    <w:rsid w:val="00076D34"/>
    <w:rsid w:val="00082DFB"/>
    <w:rsid w:val="000858A2"/>
    <w:rsid w:val="00086CCC"/>
    <w:rsid w:val="00091254"/>
    <w:rsid w:val="000930B8"/>
    <w:rsid w:val="00094940"/>
    <w:rsid w:val="000A0977"/>
    <w:rsid w:val="000A1701"/>
    <w:rsid w:val="000A3ED5"/>
    <w:rsid w:val="000A4BE8"/>
    <w:rsid w:val="000A6F4E"/>
    <w:rsid w:val="000B412D"/>
    <w:rsid w:val="000C4952"/>
    <w:rsid w:val="000C57DC"/>
    <w:rsid w:val="000C5E6B"/>
    <w:rsid w:val="000D1774"/>
    <w:rsid w:val="000D18D0"/>
    <w:rsid w:val="000D7ECD"/>
    <w:rsid w:val="000E1273"/>
    <w:rsid w:val="000E1633"/>
    <w:rsid w:val="000F2913"/>
    <w:rsid w:val="000F4E3E"/>
    <w:rsid w:val="001003BF"/>
    <w:rsid w:val="00104664"/>
    <w:rsid w:val="0010753C"/>
    <w:rsid w:val="00112328"/>
    <w:rsid w:val="001157D9"/>
    <w:rsid w:val="00121926"/>
    <w:rsid w:val="00121B29"/>
    <w:rsid w:val="00126A2B"/>
    <w:rsid w:val="0013164D"/>
    <w:rsid w:val="00131783"/>
    <w:rsid w:val="00133C57"/>
    <w:rsid w:val="00134593"/>
    <w:rsid w:val="00140671"/>
    <w:rsid w:val="001417B4"/>
    <w:rsid w:val="00142B21"/>
    <w:rsid w:val="0014301B"/>
    <w:rsid w:val="001507E5"/>
    <w:rsid w:val="00156382"/>
    <w:rsid w:val="00167F8C"/>
    <w:rsid w:val="00175F4F"/>
    <w:rsid w:val="001815F4"/>
    <w:rsid w:val="001821C5"/>
    <w:rsid w:val="001832C5"/>
    <w:rsid w:val="001860DA"/>
    <w:rsid w:val="00193043"/>
    <w:rsid w:val="001A163C"/>
    <w:rsid w:val="001A17A1"/>
    <w:rsid w:val="001A339F"/>
    <w:rsid w:val="001A35E7"/>
    <w:rsid w:val="001A4F8D"/>
    <w:rsid w:val="001A5B50"/>
    <w:rsid w:val="001B0AE9"/>
    <w:rsid w:val="001B2A61"/>
    <w:rsid w:val="001B5013"/>
    <w:rsid w:val="001B656F"/>
    <w:rsid w:val="001B7B1E"/>
    <w:rsid w:val="001C40B1"/>
    <w:rsid w:val="001C508E"/>
    <w:rsid w:val="001D30A6"/>
    <w:rsid w:val="001E0BD5"/>
    <w:rsid w:val="001E5B1A"/>
    <w:rsid w:val="001E720B"/>
    <w:rsid w:val="001E7F55"/>
    <w:rsid w:val="001F19B0"/>
    <w:rsid w:val="001F206B"/>
    <w:rsid w:val="001F39D7"/>
    <w:rsid w:val="001F4EA5"/>
    <w:rsid w:val="002012B6"/>
    <w:rsid w:val="00204EC8"/>
    <w:rsid w:val="00205AE3"/>
    <w:rsid w:val="00206398"/>
    <w:rsid w:val="0021074B"/>
    <w:rsid w:val="00214A9E"/>
    <w:rsid w:val="0021691F"/>
    <w:rsid w:val="00220F3A"/>
    <w:rsid w:val="00221E95"/>
    <w:rsid w:val="002224AD"/>
    <w:rsid w:val="00234DBC"/>
    <w:rsid w:val="00241D9A"/>
    <w:rsid w:val="002457B2"/>
    <w:rsid w:val="002500AF"/>
    <w:rsid w:val="00254F45"/>
    <w:rsid w:val="00257331"/>
    <w:rsid w:val="00263693"/>
    <w:rsid w:val="00263D54"/>
    <w:rsid w:val="00264B8B"/>
    <w:rsid w:val="002673BE"/>
    <w:rsid w:val="00270676"/>
    <w:rsid w:val="00274266"/>
    <w:rsid w:val="002807AC"/>
    <w:rsid w:val="002811C9"/>
    <w:rsid w:val="00287C82"/>
    <w:rsid w:val="002B096B"/>
    <w:rsid w:val="002B3DCD"/>
    <w:rsid w:val="002B49C7"/>
    <w:rsid w:val="002B6156"/>
    <w:rsid w:val="002C4C87"/>
    <w:rsid w:val="002C7954"/>
    <w:rsid w:val="002D2A85"/>
    <w:rsid w:val="002D4045"/>
    <w:rsid w:val="002D4C6B"/>
    <w:rsid w:val="002D72D6"/>
    <w:rsid w:val="002D75CF"/>
    <w:rsid w:val="002E2FB1"/>
    <w:rsid w:val="002F2244"/>
    <w:rsid w:val="002F2527"/>
    <w:rsid w:val="002F51A3"/>
    <w:rsid w:val="002F529E"/>
    <w:rsid w:val="002F5B88"/>
    <w:rsid w:val="00301116"/>
    <w:rsid w:val="0030387B"/>
    <w:rsid w:val="003063E1"/>
    <w:rsid w:val="00306DD0"/>
    <w:rsid w:val="00310D66"/>
    <w:rsid w:val="0031228D"/>
    <w:rsid w:val="0032565F"/>
    <w:rsid w:val="0032744F"/>
    <w:rsid w:val="003275CD"/>
    <w:rsid w:val="00327BFF"/>
    <w:rsid w:val="00336076"/>
    <w:rsid w:val="00336903"/>
    <w:rsid w:val="00336F86"/>
    <w:rsid w:val="00337A29"/>
    <w:rsid w:val="00346707"/>
    <w:rsid w:val="00356137"/>
    <w:rsid w:val="00361F33"/>
    <w:rsid w:val="00362016"/>
    <w:rsid w:val="003702AC"/>
    <w:rsid w:val="00372594"/>
    <w:rsid w:val="00372E8E"/>
    <w:rsid w:val="00375A1C"/>
    <w:rsid w:val="00381C61"/>
    <w:rsid w:val="00387AB4"/>
    <w:rsid w:val="003A3831"/>
    <w:rsid w:val="003A3DE9"/>
    <w:rsid w:val="003A439D"/>
    <w:rsid w:val="003B0116"/>
    <w:rsid w:val="003B187D"/>
    <w:rsid w:val="003B6C46"/>
    <w:rsid w:val="003C6876"/>
    <w:rsid w:val="003D0303"/>
    <w:rsid w:val="003D0E39"/>
    <w:rsid w:val="003D21A1"/>
    <w:rsid w:val="003E0FFB"/>
    <w:rsid w:val="003E47CA"/>
    <w:rsid w:val="003F03E3"/>
    <w:rsid w:val="003F41CF"/>
    <w:rsid w:val="003F7A2F"/>
    <w:rsid w:val="004012F7"/>
    <w:rsid w:val="00402BD8"/>
    <w:rsid w:val="004031E1"/>
    <w:rsid w:val="004061A5"/>
    <w:rsid w:val="0040714B"/>
    <w:rsid w:val="00413056"/>
    <w:rsid w:val="00422510"/>
    <w:rsid w:val="00422B2C"/>
    <w:rsid w:val="004270BA"/>
    <w:rsid w:val="00427D50"/>
    <w:rsid w:val="00434409"/>
    <w:rsid w:val="0043474D"/>
    <w:rsid w:val="00434D4E"/>
    <w:rsid w:val="004375A7"/>
    <w:rsid w:val="004403B1"/>
    <w:rsid w:val="004414E0"/>
    <w:rsid w:val="00442953"/>
    <w:rsid w:val="00447518"/>
    <w:rsid w:val="004539B1"/>
    <w:rsid w:val="004551B8"/>
    <w:rsid w:val="004562C7"/>
    <w:rsid w:val="00456893"/>
    <w:rsid w:val="004570CE"/>
    <w:rsid w:val="00460E67"/>
    <w:rsid w:val="00464A0F"/>
    <w:rsid w:val="00465664"/>
    <w:rsid w:val="004658F3"/>
    <w:rsid w:val="00470745"/>
    <w:rsid w:val="004708DC"/>
    <w:rsid w:val="00471730"/>
    <w:rsid w:val="0047653C"/>
    <w:rsid w:val="0047799D"/>
    <w:rsid w:val="0048673F"/>
    <w:rsid w:val="0049198D"/>
    <w:rsid w:val="00494806"/>
    <w:rsid w:val="004A4CEB"/>
    <w:rsid w:val="004A561F"/>
    <w:rsid w:val="004A62E6"/>
    <w:rsid w:val="004B337C"/>
    <w:rsid w:val="004B5D52"/>
    <w:rsid w:val="004B7366"/>
    <w:rsid w:val="004C1EB2"/>
    <w:rsid w:val="004C634F"/>
    <w:rsid w:val="004D00BB"/>
    <w:rsid w:val="004D0EB2"/>
    <w:rsid w:val="004D39FC"/>
    <w:rsid w:val="004E39B9"/>
    <w:rsid w:val="004E7224"/>
    <w:rsid w:val="004F46FD"/>
    <w:rsid w:val="00501991"/>
    <w:rsid w:val="005046B1"/>
    <w:rsid w:val="005126DF"/>
    <w:rsid w:val="00514E36"/>
    <w:rsid w:val="0051606D"/>
    <w:rsid w:val="00520BAB"/>
    <w:rsid w:val="00532837"/>
    <w:rsid w:val="0053403A"/>
    <w:rsid w:val="005446FE"/>
    <w:rsid w:val="005454BE"/>
    <w:rsid w:val="0055681A"/>
    <w:rsid w:val="005578F5"/>
    <w:rsid w:val="00560642"/>
    <w:rsid w:val="00561D6F"/>
    <w:rsid w:val="005664F1"/>
    <w:rsid w:val="00584626"/>
    <w:rsid w:val="00590D87"/>
    <w:rsid w:val="00590DE5"/>
    <w:rsid w:val="00594B37"/>
    <w:rsid w:val="00597837"/>
    <w:rsid w:val="005A1850"/>
    <w:rsid w:val="005A3999"/>
    <w:rsid w:val="005B5064"/>
    <w:rsid w:val="005B6D8D"/>
    <w:rsid w:val="005C3951"/>
    <w:rsid w:val="005D1556"/>
    <w:rsid w:val="005D716E"/>
    <w:rsid w:val="005E1E61"/>
    <w:rsid w:val="005E21B3"/>
    <w:rsid w:val="005E3742"/>
    <w:rsid w:val="005E3B93"/>
    <w:rsid w:val="005F05DD"/>
    <w:rsid w:val="005F4163"/>
    <w:rsid w:val="005F5609"/>
    <w:rsid w:val="00607232"/>
    <w:rsid w:val="0061309B"/>
    <w:rsid w:val="006174EC"/>
    <w:rsid w:val="00622A96"/>
    <w:rsid w:val="006258E9"/>
    <w:rsid w:val="00626094"/>
    <w:rsid w:val="00634A5E"/>
    <w:rsid w:val="00636BC1"/>
    <w:rsid w:val="00637D60"/>
    <w:rsid w:val="00645B54"/>
    <w:rsid w:val="00646069"/>
    <w:rsid w:val="00647603"/>
    <w:rsid w:val="0065169D"/>
    <w:rsid w:val="006526EE"/>
    <w:rsid w:val="00656D73"/>
    <w:rsid w:val="00657B87"/>
    <w:rsid w:val="0066099F"/>
    <w:rsid w:val="00661108"/>
    <w:rsid w:val="00661E05"/>
    <w:rsid w:val="00664DDC"/>
    <w:rsid w:val="006650CC"/>
    <w:rsid w:val="00673BFB"/>
    <w:rsid w:val="00684FBB"/>
    <w:rsid w:val="006900A4"/>
    <w:rsid w:val="00692D6B"/>
    <w:rsid w:val="00696D66"/>
    <w:rsid w:val="006A1210"/>
    <w:rsid w:val="006A5115"/>
    <w:rsid w:val="006B221F"/>
    <w:rsid w:val="006B3D19"/>
    <w:rsid w:val="006B6FBC"/>
    <w:rsid w:val="006C3932"/>
    <w:rsid w:val="006C40EF"/>
    <w:rsid w:val="006D5DA6"/>
    <w:rsid w:val="006D753C"/>
    <w:rsid w:val="006D79BB"/>
    <w:rsid w:val="006E21A9"/>
    <w:rsid w:val="006E3D12"/>
    <w:rsid w:val="006F5022"/>
    <w:rsid w:val="00700E9C"/>
    <w:rsid w:val="007055CB"/>
    <w:rsid w:val="00706427"/>
    <w:rsid w:val="007071A2"/>
    <w:rsid w:val="00720AC6"/>
    <w:rsid w:val="00723B0D"/>
    <w:rsid w:val="0072507E"/>
    <w:rsid w:val="00730178"/>
    <w:rsid w:val="00730276"/>
    <w:rsid w:val="0073278F"/>
    <w:rsid w:val="00734FFE"/>
    <w:rsid w:val="00735324"/>
    <w:rsid w:val="00736398"/>
    <w:rsid w:val="00744EBB"/>
    <w:rsid w:val="00747314"/>
    <w:rsid w:val="00751CB7"/>
    <w:rsid w:val="00752B71"/>
    <w:rsid w:val="00756EF3"/>
    <w:rsid w:val="007617C9"/>
    <w:rsid w:val="007618C9"/>
    <w:rsid w:val="00763938"/>
    <w:rsid w:val="00764314"/>
    <w:rsid w:val="00771F11"/>
    <w:rsid w:val="00774552"/>
    <w:rsid w:val="00774D97"/>
    <w:rsid w:val="00774DE1"/>
    <w:rsid w:val="00782918"/>
    <w:rsid w:val="007879FA"/>
    <w:rsid w:val="007908B0"/>
    <w:rsid w:val="00795CB0"/>
    <w:rsid w:val="007A3535"/>
    <w:rsid w:val="007A358E"/>
    <w:rsid w:val="007B0CB6"/>
    <w:rsid w:val="007B48DE"/>
    <w:rsid w:val="007C15AF"/>
    <w:rsid w:val="007C60D5"/>
    <w:rsid w:val="007C6560"/>
    <w:rsid w:val="007D11DB"/>
    <w:rsid w:val="007D3217"/>
    <w:rsid w:val="007E6CA3"/>
    <w:rsid w:val="007F7427"/>
    <w:rsid w:val="00800424"/>
    <w:rsid w:val="00805D91"/>
    <w:rsid w:val="008138A1"/>
    <w:rsid w:val="00814171"/>
    <w:rsid w:val="00815C25"/>
    <w:rsid w:val="00820DFD"/>
    <w:rsid w:val="0082521A"/>
    <w:rsid w:val="00831AD6"/>
    <w:rsid w:val="0083396C"/>
    <w:rsid w:val="00833E44"/>
    <w:rsid w:val="00834389"/>
    <w:rsid w:val="00834FF9"/>
    <w:rsid w:val="008401E3"/>
    <w:rsid w:val="0084210E"/>
    <w:rsid w:val="00842CC4"/>
    <w:rsid w:val="008503DD"/>
    <w:rsid w:val="008511A3"/>
    <w:rsid w:val="00853553"/>
    <w:rsid w:val="0086091C"/>
    <w:rsid w:val="00860E18"/>
    <w:rsid w:val="00867969"/>
    <w:rsid w:val="008718A0"/>
    <w:rsid w:val="0087233D"/>
    <w:rsid w:val="008728EA"/>
    <w:rsid w:val="00872F1D"/>
    <w:rsid w:val="00873A64"/>
    <w:rsid w:val="008740FE"/>
    <w:rsid w:val="00875832"/>
    <w:rsid w:val="00875BB1"/>
    <w:rsid w:val="008806E4"/>
    <w:rsid w:val="00881421"/>
    <w:rsid w:val="008836AF"/>
    <w:rsid w:val="00883C56"/>
    <w:rsid w:val="00885015"/>
    <w:rsid w:val="00885192"/>
    <w:rsid w:val="0088766C"/>
    <w:rsid w:val="008925BB"/>
    <w:rsid w:val="008942D6"/>
    <w:rsid w:val="008A7E8B"/>
    <w:rsid w:val="008B1F7D"/>
    <w:rsid w:val="008B3BF8"/>
    <w:rsid w:val="008B44FB"/>
    <w:rsid w:val="008B6128"/>
    <w:rsid w:val="008C49E8"/>
    <w:rsid w:val="008D5184"/>
    <w:rsid w:val="008D6E15"/>
    <w:rsid w:val="008D766A"/>
    <w:rsid w:val="008D7E10"/>
    <w:rsid w:val="008E46E0"/>
    <w:rsid w:val="008E596C"/>
    <w:rsid w:val="008F003F"/>
    <w:rsid w:val="008F25A7"/>
    <w:rsid w:val="00901CD9"/>
    <w:rsid w:val="00903D22"/>
    <w:rsid w:val="009059BE"/>
    <w:rsid w:val="00905E0C"/>
    <w:rsid w:val="0091233F"/>
    <w:rsid w:val="009130B4"/>
    <w:rsid w:val="009166F3"/>
    <w:rsid w:val="009217E1"/>
    <w:rsid w:val="00923D44"/>
    <w:rsid w:val="009240FC"/>
    <w:rsid w:val="0094154F"/>
    <w:rsid w:val="00944E08"/>
    <w:rsid w:val="009538C8"/>
    <w:rsid w:val="0095751B"/>
    <w:rsid w:val="009602B3"/>
    <w:rsid w:val="00960991"/>
    <w:rsid w:val="00960DC5"/>
    <w:rsid w:val="00963751"/>
    <w:rsid w:val="009639D2"/>
    <w:rsid w:val="00966C4D"/>
    <w:rsid w:val="00967B53"/>
    <w:rsid w:val="00972250"/>
    <w:rsid w:val="0097617E"/>
    <w:rsid w:val="00981DAF"/>
    <w:rsid w:val="00982E9F"/>
    <w:rsid w:val="009832A0"/>
    <w:rsid w:val="00990B80"/>
    <w:rsid w:val="009A14DA"/>
    <w:rsid w:val="009A1746"/>
    <w:rsid w:val="009A18F3"/>
    <w:rsid w:val="009A29F9"/>
    <w:rsid w:val="009A6D00"/>
    <w:rsid w:val="009B408C"/>
    <w:rsid w:val="009B74B5"/>
    <w:rsid w:val="009C1374"/>
    <w:rsid w:val="009C1978"/>
    <w:rsid w:val="009C25DC"/>
    <w:rsid w:val="009C7062"/>
    <w:rsid w:val="009D165C"/>
    <w:rsid w:val="009D35F7"/>
    <w:rsid w:val="009D4D1E"/>
    <w:rsid w:val="009E2939"/>
    <w:rsid w:val="009E3203"/>
    <w:rsid w:val="009E7E6F"/>
    <w:rsid w:val="009F0C5F"/>
    <w:rsid w:val="00A04873"/>
    <w:rsid w:val="00A10CEC"/>
    <w:rsid w:val="00A11ADE"/>
    <w:rsid w:val="00A167BA"/>
    <w:rsid w:val="00A17FB4"/>
    <w:rsid w:val="00A26EDD"/>
    <w:rsid w:val="00A27046"/>
    <w:rsid w:val="00A27F5D"/>
    <w:rsid w:val="00A31A35"/>
    <w:rsid w:val="00A35095"/>
    <w:rsid w:val="00A42CA4"/>
    <w:rsid w:val="00A45D17"/>
    <w:rsid w:val="00A46721"/>
    <w:rsid w:val="00A51E2D"/>
    <w:rsid w:val="00A63BA0"/>
    <w:rsid w:val="00A65677"/>
    <w:rsid w:val="00A6614B"/>
    <w:rsid w:val="00A67B41"/>
    <w:rsid w:val="00A8141C"/>
    <w:rsid w:val="00A9279A"/>
    <w:rsid w:val="00A9489E"/>
    <w:rsid w:val="00AA1B08"/>
    <w:rsid w:val="00AA74C2"/>
    <w:rsid w:val="00AB29C8"/>
    <w:rsid w:val="00AB7B53"/>
    <w:rsid w:val="00AC6198"/>
    <w:rsid w:val="00AC6352"/>
    <w:rsid w:val="00AC6532"/>
    <w:rsid w:val="00AD1838"/>
    <w:rsid w:val="00AD197D"/>
    <w:rsid w:val="00AD24BA"/>
    <w:rsid w:val="00AD7EEE"/>
    <w:rsid w:val="00AE0C3F"/>
    <w:rsid w:val="00AE4A42"/>
    <w:rsid w:val="00AF14C9"/>
    <w:rsid w:val="00AF1AB2"/>
    <w:rsid w:val="00AF40B7"/>
    <w:rsid w:val="00AF4164"/>
    <w:rsid w:val="00AF7872"/>
    <w:rsid w:val="00B005AF"/>
    <w:rsid w:val="00B013BB"/>
    <w:rsid w:val="00B05868"/>
    <w:rsid w:val="00B06159"/>
    <w:rsid w:val="00B07A8A"/>
    <w:rsid w:val="00B247A5"/>
    <w:rsid w:val="00B24FB1"/>
    <w:rsid w:val="00B25172"/>
    <w:rsid w:val="00B32102"/>
    <w:rsid w:val="00B325F1"/>
    <w:rsid w:val="00B33BD4"/>
    <w:rsid w:val="00B35834"/>
    <w:rsid w:val="00B3798F"/>
    <w:rsid w:val="00B4191B"/>
    <w:rsid w:val="00B424F9"/>
    <w:rsid w:val="00B4561F"/>
    <w:rsid w:val="00B502D2"/>
    <w:rsid w:val="00B53A43"/>
    <w:rsid w:val="00B55DDD"/>
    <w:rsid w:val="00B6099D"/>
    <w:rsid w:val="00B626CF"/>
    <w:rsid w:val="00B62F98"/>
    <w:rsid w:val="00B63ECD"/>
    <w:rsid w:val="00B6649F"/>
    <w:rsid w:val="00B66AB9"/>
    <w:rsid w:val="00B71CC9"/>
    <w:rsid w:val="00B75273"/>
    <w:rsid w:val="00B77B4E"/>
    <w:rsid w:val="00B80282"/>
    <w:rsid w:val="00B869A1"/>
    <w:rsid w:val="00B90C20"/>
    <w:rsid w:val="00B92A82"/>
    <w:rsid w:val="00BA187D"/>
    <w:rsid w:val="00BA1CEB"/>
    <w:rsid w:val="00BA410F"/>
    <w:rsid w:val="00BA5085"/>
    <w:rsid w:val="00BB33DD"/>
    <w:rsid w:val="00BC03A0"/>
    <w:rsid w:val="00BC0BF5"/>
    <w:rsid w:val="00BC3274"/>
    <w:rsid w:val="00BC7BB5"/>
    <w:rsid w:val="00BD6654"/>
    <w:rsid w:val="00BD6E1D"/>
    <w:rsid w:val="00BE70F0"/>
    <w:rsid w:val="00BE7562"/>
    <w:rsid w:val="00BE7AE2"/>
    <w:rsid w:val="00BF10AB"/>
    <w:rsid w:val="00C02BC1"/>
    <w:rsid w:val="00C07C37"/>
    <w:rsid w:val="00C10BFF"/>
    <w:rsid w:val="00C1691C"/>
    <w:rsid w:val="00C245FD"/>
    <w:rsid w:val="00C25845"/>
    <w:rsid w:val="00C26B30"/>
    <w:rsid w:val="00C406CA"/>
    <w:rsid w:val="00C40C9C"/>
    <w:rsid w:val="00C429EE"/>
    <w:rsid w:val="00C501E8"/>
    <w:rsid w:val="00C50A64"/>
    <w:rsid w:val="00C53C88"/>
    <w:rsid w:val="00C53E8B"/>
    <w:rsid w:val="00C55B6D"/>
    <w:rsid w:val="00C617A9"/>
    <w:rsid w:val="00C653BD"/>
    <w:rsid w:val="00C655F2"/>
    <w:rsid w:val="00C65FC8"/>
    <w:rsid w:val="00C701D1"/>
    <w:rsid w:val="00C70E65"/>
    <w:rsid w:val="00C82D9D"/>
    <w:rsid w:val="00C8412F"/>
    <w:rsid w:val="00C85620"/>
    <w:rsid w:val="00C90B1C"/>
    <w:rsid w:val="00C94C9C"/>
    <w:rsid w:val="00C953B7"/>
    <w:rsid w:val="00C95DF1"/>
    <w:rsid w:val="00CA2D1B"/>
    <w:rsid w:val="00CA689C"/>
    <w:rsid w:val="00CB1157"/>
    <w:rsid w:val="00CB12C7"/>
    <w:rsid w:val="00CB2102"/>
    <w:rsid w:val="00CB5FB9"/>
    <w:rsid w:val="00CB6513"/>
    <w:rsid w:val="00CB731D"/>
    <w:rsid w:val="00CC24E1"/>
    <w:rsid w:val="00CC2B9D"/>
    <w:rsid w:val="00CC3B8F"/>
    <w:rsid w:val="00CC3E40"/>
    <w:rsid w:val="00CC5735"/>
    <w:rsid w:val="00CC57DE"/>
    <w:rsid w:val="00CC6A29"/>
    <w:rsid w:val="00CC7339"/>
    <w:rsid w:val="00CD13BC"/>
    <w:rsid w:val="00CD307C"/>
    <w:rsid w:val="00CD43BB"/>
    <w:rsid w:val="00CD7FE8"/>
    <w:rsid w:val="00CE251C"/>
    <w:rsid w:val="00CE69FB"/>
    <w:rsid w:val="00CF3BCE"/>
    <w:rsid w:val="00CF77DE"/>
    <w:rsid w:val="00D01D3B"/>
    <w:rsid w:val="00D05960"/>
    <w:rsid w:val="00D07FD1"/>
    <w:rsid w:val="00D1274E"/>
    <w:rsid w:val="00D17096"/>
    <w:rsid w:val="00D26398"/>
    <w:rsid w:val="00D27846"/>
    <w:rsid w:val="00D30F07"/>
    <w:rsid w:val="00D3509C"/>
    <w:rsid w:val="00D5752F"/>
    <w:rsid w:val="00D625C8"/>
    <w:rsid w:val="00D62D85"/>
    <w:rsid w:val="00D637C8"/>
    <w:rsid w:val="00D65BD7"/>
    <w:rsid w:val="00D6613B"/>
    <w:rsid w:val="00D702B8"/>
    <w:rsid w:val="00D72243"/>
    <w:rsid w:val="00D72BCC"/>
    <w:rsid w:val="00D74A71"/>
    <w:rsid w:val="00D75F06"/>
    <w:rsid w:val="00D76141"/>
    <w:rsid w:val="00D774D1"/>
    <w:rsid w:val="00D80B4A"/>
    <w:rsid w:val="00D834FC"/>
    <w:rsid w:val="00D90589"/>
    <w:rsid w:val="00D94F2D"/>
    <w:rsid w:val="00DA1369"/>
    <w:rsid w:val="00DA2475"/>
    <w:rsid w:val="00DA6CF0"/>
    <w:rsid w:val="00DA718D"/>
    <w:rsid w:val="00DB7343"/>
    <w:rsid w:val="00DC09A1"/>
    <w:rsid w:val="00DD0B5F"/>
    <w:rsid w:val="00DD178B"/>
    <w:rsid w:val="00DD58F0"/>
    <w:rsid w:val="00DD72BD"/>
    <w:rsid w:val="00DE13B8"/>
    <w:rsid w:val="00DE3417"/>
    <w:rsid w:val="00DE7B48"/>
    <w:rsid w:val="00DF2100"/>
    <w:rsid w:val="00E0108A"/>
    <w:rsid w:val="00E1172D"/>
    <w:rsid w:val="00E15D5E"/>
    <w:rsid w:val="00E171AB"/>
    <w:rsid w:val="00E215AC"/>
    <w:rsid w:val="00E31844"/>
    <w:rsid w:val="00E3231B"/>
    <w:rsid w:val="00E32F2C"/>
    <w:rsid w:val="00E34215"/>
    <w:rsid w:val="00E369C8"/>
    <w:rsid w:val="00E47043"/>
    <w:rsid w:val="00E510B2"/>
    <w:rsid w:val="00E545E5"/>
    <w:rsid w:val="00E618A1"/>
    <w:rsid w:val="00E62D5C"/>
    <w:rsid w:val="00E62EC6"/>
    <w:rsid w:val="00E71E10"/>
    <w:rsid w:val="00E73F74"/>
    <w:rsid w:val="00E7594E"/>
    <w:rsid w:val="00E7621D"/>
    <w:rsid w:val="00E80302"/>
    <w:rsid w:val="00E8161B"/>
    <w:rsid w:val="00E8555E"/>
    <w:rsid w:val="00E93A49"/>
    <w:rsid w:val="00E947E0"/>
    <w:rsid w:val="00E96315"/>
    <w:rsid w:val="00EA2B78"/>
    <w:rsid w:val="00EB25BA"/>
    <w:rsid w:val="00EC258C"/>
    <w:rsid w:val="00EC54D0"/>
    <w:rsid w:val="00ED2CD5"/>
    <w:rsid w:val="00ED70FD"/>
    <w:rsid w:val="00ED7BF4"/>
    <w:rsid w:val="00EE1244"/>
    <w:rsid w:val="00EE2848"/>
    <w:rsid w:val="00EE6320"/>
    <w:rsid w:val="00EF350E"/>
    <w:rsid w:val="00EF4300"/>
    <w:rsid w:val="00EF7FDF"/>
    <w:rsid w:val="00F05183"/>
    <w:rsid w:val="00F10AB7"/>
    <w:rsid w:val="00F10D1B"/>
    <w:rsid w:val="00F13B51"/>
    <w:rsid w:val="00F163D0"/>
    <w:rsid w:val="00F4431C"/>
    <w:rsid w:val="00F51773"/>
    <w:rsid w:val="00F531BE"/>
    <w:rsid w:val="00F53E5F"/>
    <w:rsid w:val="00F56832"/>
    <w:rsid w:val="00F60848"/>
    <w:rsid w:val="00F60D4C"/>
    <w:rsid w:val="00F62138"/>
    <w:rsid w:val="00F720FD"/>
    <w:rsid w:val="00F74EBD"/>
    <w:rsid w:val="00F75097"/>
    <w:rsid w:val="00F82546"/>
    <w:rsid w:val="00F86041"/>
    <w:rsid w:val="00F921D2"/>
    <w:rsid w:val="00F94ABD"/>
    <w:rsid w:val="00F961C8"/>
    <w:rsid w:val="00FA03DA"/>
    <w:rsid w:val="00FA0FDC"/>
    <w:rsid w:val="00FA148E"/>
    <w:rsid w:val="00FA186D"/>
    <w:rsid w:val="00FA1C31"/>
    <w:rsid w:val="00FA4414"/>
    <w:rsid w:val="00FA5634"/>
    <w:rsid w:val="00FA5C7E"/>
    <w:rsid w:val="00FB0685"/>
    <w:rsid w:val="00FB0FF4"/>
    <w:rsid w:val="00FB3A3D"/>
    <w:rsid w:val="00FB6C13"/>
    <w:rsid w:val="00FB741F"/>
    <w:rsid w:val="00FC3BBB"/>
    <w:rsid w:val="00FD765A"/>
    <w:rsid w:val="00FE7952"/>
    <w:rsid w:val="00FF68ED"/>
    <w:rsid w:val="00FF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6F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7B4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476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7B4E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47603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ConsPlusNormal">
    <w:name w:val="ConsPlusNormal"/>
    <w:link w:val="ConsPlusNormal0"/>
    <w:uiPriority w:val="99"/>
    <w:rsid w:val="00A31A35"/>
    <w:pPr>
      <w:widowControl w:val="0"/>
      <w:autoSpaceDE w:val="0"/>
      <w:autoSpaceDN w:val="0"/>
    </w:pPr>
  </w:style>
  <w:style w:type="paragraph" w:customStyle="1" w:styleId="ConsPlusNonformat">
    <w:name w:val="ConsPlusNonformat"/>
    <w:uiPriority w:val="99"/>
    <w:rsid w:val="00A31A35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A31A35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Cell">
    <w:name w:val="ConsPlusCell"/>
    <w:uiPriority w:val="99"/>
    <w:rsid w:val="00A31A35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A31A35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A31A35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A31A35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uiPriority w:val="99"/>
    <w:rsid w:val="00A31A35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C55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rsid w:val="00842CC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842CC4"/>
    <w:rPr>
      <w:rFonts w:ascii="Calibri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rsid w:val="00842CC4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842CC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42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42CC4"/>
    <w:rPr>
      <w:rFonts w:ascii="Calibri" w:hAnsi="Calibri" w:cs="Times New Roman"/>
    </w:rPr>
  </w:style>
  <w:style w:type="paragraph" w:styleId="ListParagraph">
    <w:name w:val="List Paragraph"/>
    <w:basedOn w:val="Normal"/>
    <w:uiPriority w:val="99"/>
    <w:qFormat/>
    <w:rsid w:val="00747314"/>
    <w:pPr>
      <w:ind w:left="720"/>
      <w:contextualSpacing/>
    </w:pPr>
  </w:style>
  <w:style w:type="table" w:styleId="TableGrid">
    <w:name w:val="Table Grid"/>
    <w:basedOn w:val="TableNormal"/>
    <w:uiPriority w:val="99"/>
    <w:rsid w:val="007301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E7E6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B77B4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77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77B4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A2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uiPriority w:val="99"/>
    <w:rsid w:val="007B0CB6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p5">
    <w:name w:val="p5"/>
    <w:basedOn w:val="Normal"/>
    <w:uiPriority w:val="99"/>
    <w:rsid w:val="00763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Normal"/>
    <w:uiPriority w:val="99"/>
    <w:rsid w:val="00763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Normal"/>
    <w:uiPriority w:val="99"/>
    <w:rsid w:val="00763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DefaultParagraphFont"/>
    <w:uiPriority w:val="99"/>
    <w:rsid w:val="00763938"/>
    <w:rPr>
      <w:rFonts w:cs="Times New Roman"/>
    </w:rPr>
  </w:style>
  <w:style w:type="paragraph" w:customStyle="1" w:styleId="p7">
    <w:name w:val="p7"/>
    <w:basedOn w:val="Normal"/>
    <w:uiPriority w:val="99"/>
    <w:rsid w:val="00763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Normal"/>
    <w:uiPriority w:val="99"/>
    <w:rsid w:val="00763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D27846"/>
    <w:rPr>
      <w:lang w:eastAsia="en-US"/>
    </w:rPr>
  </w:style>
  <w:style w:type="character" w:customStyle="1" w:styleId="pull-right">
    <w:name w:val="pull-right"/>
    <w:basedOn w:val="DefaultParagraphFont"/>
    <w:uiPriority w:val="99"/>
    <w:rsid w:val="009C1978"/>
    <w:rPr>
      <w:rFonts w:cs="Times New Roman"/>
    </w:rPr>
  </w:style>
  <w:style w:type="character" w:customStyle="1" w:styleId="fastpreviewpriceval">
    <w:name w:val="fastpreviewpriceval"/>
    <w:basedOn w:val="DefaultParagraphFont"/>
    <w:uiPriority w:val="99"/>
    <w:rsid w:val="009C1978"/>
    <w:rPr>
      <w:rFonts w:cs="Times New Roman"/>
    </w:rPr>
  </w:style>
  <w:style w:type="character" w:customStyle="1" w:styleId="fastpreviewpricecur">
    <w:name w:val="fastpreviewpricecur"/>
    <w:basedOn w:val="DefaultParagraphFont"/>
    <w:uiPriority w:val="99"/>
    <w:rsid w:val="009C1978"/>
    <w:rPr>
      <w:rFonts w:cs="Times New Roman"/>
    </w:rPr>
  </w:style>
  <w:style w:type="character" w:customStyle="1" w:styleId="rub-type-symbol">
    <w:name w:val="rub-type-symbol"/>
    <w:basedOn w:val="DefaultParagraphFont"/>
    <w:uiPriority w:val="99"/>
    <w:rsid w:val="009C1978"/>
    <w:rPr>
      <w:rFonts w:cs="Times New Roman"/>
    </w:rPr>
  </w:style>
  <w:style w:type="paragraph" w:customStyle="1" w:styleId="2">
    <w:name w:val="Знак Знак Знак Знак Знак Знак Знак Знак Знак Знак2"/>
    <w:basedOn w:val="Normal"/>
    <w:uiPriority w:val="99"/>
    <w:rsid w:val="0086796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table" w:customStyle="1" w:styleId="1">
    <w:name w:val="Сетка таблицы1"/>
    <w:uiPriority w:val="99"/>
    <w:rsid w:val="0086796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link w:val="NoSpacingChar"/>
    <w:uiPriority w:val="99"/>
    <w:rsid w:val="00175F4F"/>
    <w:rPr>
      <w:rFonts w:eastAsia="Times New Roman"/>
    </w:rPr>
  </w:style>
  <w:style w:type="character" w:customStyle="1" w:styleId="NoSpacingChar">
    <w:name w:val="No Spacing Char"/>
    <w:link w:val="10"/>
    <w:uiPriority w:val="99"/>
    <w:locked/>
    <w:rsid w:val="00175F4F"/>
    <w:rPr>
      <w:rFonts w:eastAsia="Times New Roman"/>
      <w:sz w:val="22"/>
      <w:lang w:eastAsia="ru-RU"/>
    </w:rPr>
  </w:style>
  <w:style w:type="paragraph" w:customStyle="1" w:styleId="11">
    <w:name w:val="Абзац списка1"/>
    <w:basedOn w:val="Normal"/>
    <w:uiPriority w:val="99"/>
    <w:rsid w:val="0043474D"/>
    <w:pPr>
      <w:ind w:left="720"/>
      <w:contextualSpacing/>
    </w:pPr>
    <w:rPr>
      <w:rFonts w:eastAsia="Times New Roman"/>
    </w:rPr>
  </w:style>
  <w:style w:type="paragraph" w:customStyle="1" w:styleId="fn2r">
    <w:name w:val="fn2r"/>
    <w:basedOn w:val="Normal"/>
    <w:uiPriority w:val="99"/>
    <w:rsid w:val="00336F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0">
    <w:name w:val="Абзац списка2"/>
    <w:basedOn w:val="Normal"/>
    <w:uiPriority w:val="99"/>
    <w:rsid w:val="00B07A8A"/>
    <w:pPr>
      <w:ind w:left="720"/>
      <w:contextualSpacing/>
    </w:pPr>
    <w:rPr>
      <w:rFonts w:eastAsia="Times New Roman"/>
    </w:rPr>
  </w:style>
  <w:style w:type="paragraph" w:customStyle="1" w:styleId="a">
    <w:name w:val="Нормальный (таблица)"/>
    <w:basedOn w:val="Normal"/>
    <w:next w:val="Normal"/>
    <w:uiPriority w:val="99"/>
    <w:rsid w:val="006526EE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6526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CC3B8F"/>
    <w:rPr>
      <w:sz w:val="22"/>
      <w:lang w:eastAsia="ru-RU"/>
    </w:rPr>
  </w:style>
  <w:style w:type="paragraph" w:customStyle="1" w:styleId="ConsNormal">
    <w:name w:val="ConsNormal"/>
    <w:uiPriority w:val="99"/>
    <w:rsid w:val="009A174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4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1%82%D0%B4%D1%8B%D1%85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7" Type="http://schemas.openxmlformats.org/officeDocument/2006/relationships/hyperlink" Target="https://ru.wikipedia.org/wiki/%D0%9E%D0%B7%D0%B5%D0%BB%D0%B5%D0%BD%D0%B5%D0%BD%D0%B8%D0%B5" TargetMode="External"/><Relationship Id="rId12" Type="http://schemas.openxmlformats.org/officeDocument/2006/relationships/hyperlink" Target="https://ru.wikipedia.org/wiki/%D0%A6%D0%B2%D0%B5%D1%82%D0%BD%D0%B8%D0%BA" TargetMode="External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3%D0%B0%D0%B7%D0%BE%D0%BD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10" Type="http://schemas.openxmlformats.org/officeDocument/2006/relationships/hyperlink" Target="https://ru.wikipedia.org/wiki/%D0%94%D0%BE%D1%80%D0%BE%D0%B6%D0%BA%D0%B0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3%D0%BB%D0%B8%D1%86%D0%B0" TargetMode="External"/><Relationship Id="rId14" Type="http://schemas.openxmlformats.org/officeDocument/2006/relationships/hyperlink" Target="garantF1://5659555.0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8" Type="http://schemas.openxmlformats.org/officeDocument/2006/relationships/hyperlink" Target="https://ru.wikipedia.org/wiki/%D0%93%D0%B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67</Pages>
  <Words>12201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АДМИНИСТРАЦИИ</dc:title>
  <dc:subject/>
  <dc:creator>Кураева Екатерина Александровна</dc:creator>
  <cp:keywords/>
  <dc:description/>
  <cp:lastModifiedBy>Urist</cp:lastModifiedBy>
  <cp:revision>3</cp:revision>
  <cp:lastPrinted>2017-12-27T11:20:00Z</cp:lastPrinted>
  <dcterms:created xsi:type="dcterms:W3CDTF">2018-02-19T10:29:00Z</dcterms:created>
  <dcterms:modified xsi:type="dcterms:W3CDTF">2018-02-19T10:32:00Z</dcterms:modified>
</cp:coreProperties>
</file>